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CCB" w:rsidRPr="0065736D" w:rsidRDefault="009B0CCB" w:rsidP="0065736D">
      <w:pPr>
        <w:spacing w:before="100" w:beforeAutospacing="1" w:after="100" w:afterAutospacing="1"/>
        <w:jc w:val="center"/>
        <w:rPr>
          <w:rFonts w:ascii="Raleway Medium" w:hAnsi="Raleway Medium" w:cs="Times New Roman"/>
          <w:color w:val="auto"/>
          <w:sz w:val="28"/>
          <w:szCs w:val="28"/>
        </w:rPr>
      </w:pPr>
      <w:r w:rsidRPr="0065736D">
        <w:rPr>
          <w:rFonts w:ascii="Raleway Medium" w:hAnsi="Raleway Medium" w:cs="Times New Roman"/>
          <w:b/>
          <w:bCs/>
          <w:color w:val="auto"/>
          <w:sz w:val="28"/>
          <w:szCs w:val="28"/>
        </w:rPr>
        <w:t>COMEDOR EFA ORETANA</w:t>
      </w:r>
    </w:p>
    <w:p w:rsidR="009B0CCB" w:rsidRPr="0065736D" w:rsidRDefault="009B0CCB" w:rsidP="009B0CCB">
      <w:pPr>
        <w:spacing w:before="100" w:beforeAutospacing="1" w:after="100" w:afterAutospacing="1"/>
        <w:jc w:val="both"/>
        <w:rPr>
          <w:rFonts w:ascii="Raleway Medium" w:hAnsi="Raleway Medium" w:cs="Times New Roman"/>
          <w:color w:val="auto"/>
          <w:sz w:val="24"/>
          <w:szCs w:val="24"/>
        </w:rPr>
      </w:pPr>
      <w:r w:rsidRPr="0065736D">
        <w:rPr>
          <w:rFonts w:ascii="Raleway Medium" w:hAnsi="Raleway Medium" w:cs="Times New Roman"/>
          <w:color w:val="auto"/>
          <w:sz w:val="24"/>
          <w:szCs w:val="24"/>
        </w:rPr>
        <w:t xml:space="preserve">EFA ORETANA dispone de un amplio comedor, con cocina propia. El comedor esta dividido en dos ambientes que se pueden unir o diferenciar para diferentes grupos. </w:t>
      </w:r>
    </w:p>
    <w:p w:rsidR="009B0CCB" w:rsidRPr="0065736D" w:rsidRDefault="009B0CCB" w:rsidP="009B0CCB">
      <w:pPr>
        <w:spacing w:before="100" w:beforeAutospacing="1" w:after="100" w:afterAutospacing="1"/>
        <w:jc w:val="both"/>
        <w:rPr>
          <w:rFonts w:ascii="Raleway Medium" w:hAnsi="Raleway Medium" w:cs="Times New Roman"/>
          <w:color w:val="auto"/>
          <w:sz w:val="24"/>
          <w:szCs w:val="24"/>
        </w:rPr>
      </w:pPr>
      <w:r w:rsidRPr="0065736D">
        <w:rPr>
          <w:rFonts w:ascii="Raleway Medium" w:hAnsi="Raleway Medium" w:cs="Times New Roman"/>
          <w:color w:val="auto"/>
          <w:sz w:val="24"/>
          <w:szCs w:val="24"/>
        </w:rPr>
        <w:t xml:space="preserve">El comedor y salón de actos es utilizado por otros colegios o grupos que lo requieren dada su proximidad a Toledo (turismo, ERASMUS+...) o diferentes empresas y actividades cercanas como el parque temático Puy Du Fou que se encuentra a menos de 5 min. </w:t>
      </w:r>
    </w:p>
    <w:p w:rsidR="009B0CCB" w:rsidRPr="0065736D" w:rsidRDefault="009B0CCB" w:rsidP="009B0CCB">
      <w:pPr>
        <w:spacing w:before="100" w:beforeAutospacing="1" w:after="100" w:afterAutospacing="1"/>
        <w:jc w:val="both"/>
        <w:rPr>
          <w:rFonts w:ascii="Raleway Medium" w:hAnsi="Raleway Medium" w:cs="Times New Roman"/>
          <w:color w:val="auto"/>
          <w:sz w:val="24"/>
          <w:szCs w:val="24"/>
        </w:rPr>
      </w:pPr>
      <w:r w:rsidRPr="0065736D">
        <w:rPr>
          <w:rFonts w:ascii="Raleway Medium" w:hAnsi="Raleway Medium" w:cs="Times New Roman"/>
          <w:color w:val="auto"/>
          <w:sz w:val="24"/>
          <w:szCs w:val="24"/>
        </w:rPr>
        <w:t xml:space="preserve">Dado la amplitud del comedor, puede utilizarse como salón de actos, y dispone de proyector, altavoces, wifi, y sillas para acoger a más de 200 personas. </w:t>
      </w:r>
    </w:p>
    <w:p w:rsidR="009B0CCB" w:rsidRDefault="009B0CCB" w:rsidP="009B0CCB">
      <w:pPr>
        <w:spacing w:before="100" w:beforeAutospacing="1" w:after="100" w:afterAutospacing="1"/>
        <w:jc w:val="both"/>
        <w:rPr>
          <w:rFonts w:ascii="Raleway Medium" w:hAnsi="Raleway Medium" w:cs="Times New Roman"/>
          <w:color w:val="auto"/>
          <w:sz w:val="24"/>
          <w:szCs w:val="24"/>
        </w:rPr>
      </w:pPr>
      <w:r w:rsidRPr="0065736D">
        <w:rPr>
          <w:rFonts w:ascii="Raleway Medium" w:hAnsi="Raleway Medium" w:cs="Times New Roman"/>
          <w:color w:val="auto"/>
          <w:sz w:val="24"/>
          <w:szCs w:val="24"/>
        </w:rPr>
        <w:t xml:space="preserve">Actualmente el centro cuenta con personal propio para la elaboración de los menús y las diferentes actividades del salón de actos. </w:t>
      </w:r>
    </w:p>
    <w:p w:rsidR="0065736D" w:rsidRPr="0065736D" w:rsidRDefault="0065736D" w:rsidP="009B0CCB">
      <w:pPr>
        <w:spacing w:before="100" w:beforeAutospacing="1" w:after="100" w:afterAutospacing="1"/>
        <w:jc w:val="both"/>
        <w:rPr>
          <w:rFonts w:ascii="Raleway Medium" w:hAnsi="Raleway Medium" w:cs="Times New Roman"/>
          <w:color w:val="auto"/>
          <w:sz w:val="24"/>
          <w:szCs w:val="24"/>
        </w:rPr>
      </w:pPr>
      <w:bookmarkStart w:id="0" w:name="_GoBack"/>
      <w:bookmarkEnd w:id="0"/>
    </w:p>
    <w:p w:rsidR="00EE5F39" w:rsidRDefault="009B0CCB" w:rsidP="0079321F">
      <w:pPr>
        <w:rPr>
          <w:rFonts w:ascii="Raleway Medium" w:hAnsi="Raleway Medium"/>
          <w:b/>
          <w:sz w:val="24"/>
          <w:szCs w:val="24"/>
        </w:rPr>
      </w:pPr>
      <w:r>
        <w:rPr>
          <w:rFonts w:ascii="Raleway Medium" w:hAnsi="Raleway Medium"/>
          <w:b/>
          <w:noProof/>
          <w:sz w:val="24"/>
          <w:szCs w:val="24"/>
        </w:rPr>
        <w:drawing>
          <wp:inline distT="0" distB="0" distL="0" distR="0">
            <wp:extent cx="5399405" cy="404368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3-11-17 a las 17.54.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F39" w:rsidSect="0070406B">
      <w:headerReference w:type="default" r:id="rId8"/>
      <w:footerReference w:type="default" r:id="rId9"/>
      <w:pgSz w:w="11906" w:h="16838" w:code="9"/>
      <w:pgMar w:top="2268" w:right="1418" w:bottom="1418" w:left="1985" w:header="567" w:footer="33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3C38" w:rsidRDefault="007F3C38">
      <w:r>
        <w:separator/>
      </w:r>
    </w:p>
  </w:endnote>
  <w:endnote w:type="continuationSeparator" w:id="0">
    <w:p w:rsidR="007F3C38" w:rsidRDefault="007F3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Raleway Medium">
    <w:panose1 w:val="020B0604020202020204"/>
    <w:charset w:val="4D"/>
    <w:family w:val="swiss"/>
    <w:pitch w:val="variable"/>
    <w:sig w:usb0="A00002FF" w:usb1="5000205B" w:usb2="00000000" w:usb3="00000000" w:csb0="00000097" w:csb1="00000000"/>
  </w:font>
  <w:font w:name="Exo 2">
    <w:panose1 w:val="020B0604020202020204"/>
    <w:charset w:val="4D"/>
    <w:family w:val="auto"/>
    <w:pitch w:val="variable"/>
    <w:sig w:usb0="A00002FF" w:usb1="4000204B" w:usb2="00000000" w:usb3="00000000" w:csb0="00000197" w:csb1="00000000"/>
  </w:font>
  <w:font w:name="Exo 2 Semi Bold">
    <w:altName w:val="Courier New"/>
    <w:panose1 w:val="020B0604020202020204"/>
    <w:charset w:val="00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132" w:rsidRDefault="00A94420" w:rsidP="00C7098B">
    <w:pPr>
      <w:pStyle w:val="Piedepgina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509450</wp:posOffset>
          </wp:positionH>
          <wp:positionV relativeFrom="page">
            <wp:posOffset>9627326</wp:posOffset>
          </wp:positionV>
          <wp:extent cx="751115" cy="970026"/>
          <wp:effectExtent l="0" t="0" r="0" b="0"/>
          <wp:wrapNone/>
          <wp:docPr id="3" name="Imagen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87" cy="97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F88">
      <w:rPr>
        <w:noProof/>
        <w:sz w:val="18"/>
      </w:rPr>
      <w:drawing>
        <wp:anchor distT="0" distB="0" distL="114300" distR="114300" simplePos="0" relativeHeight="251656192" behindDoc="0" locked="0" layoutInCell="0" allowOverlap="1">
          <wp:simplePos x="0" y="0"/>
          <wp:positionH relativeFrom="column">
            <wp:posOffset>-864417</wp:posOffset>
          </wp:positionH>
          <wp:positionV relativeFrom="paragraph">
            <wp:posOffset>-2452279</wp:posOffset>
          </wp:positionV>
          <wp:extent cx="380336" cy="614049"/>
          <wp:effectExtent l="0" t="0" r="1270" b="0"/>
          <wp:wrapNone/>
          <wp:docPr id="2" name="Imagen 2" descr="juntac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untacolor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336" cy="614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5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675005</wp:posOffset>
              </wp:positionH>
              <wp:positionV relativeFrom="paragraph">
                <wp:posOffset>84455</wp:posOffset>
              </wp:positionV>
              <wp:extent cx="4815840" cy="635"/>
              <wp:effectExtent l="0" t="12700" r="10160" b="1206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481584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37633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1D98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53.15pt;margin-top:6.65pt;width:379.2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" strokecolor="#376335" strokeweight="2.25pt">
              <o:lock v:ext="edit" shapetype="f"/>
            </v:shape>
          </w:pict>
        </mc:Fallback>
      </mc:AlternateContent>
    </w:r>
  </w:p>
  <w:p w:rsidR="005048BA" w:rsidRPr="00410AC4" w:rsidRDefault="00BD7A50" w:rsidP="00C7098B">
    <w:pPr>
      <w:pStyle w:val="Piedepgina"/>
      <w:jc w:val="center"/>
      <w:rPr>
        <w:rFonts w:ascii="Exo 2 Semi Bold" w:hAnsi="Exo 2 Semi Bold"/>
      </w:rPr>
    </w:pPr>
    <w:r w:rsidRPr="00410AC4">
      <w:rPr>
        <w:rFonts w:ascii="Exo 2 Semi Bold" w:hAnsi="Exo 2 Semi Bold"/>
      </w:rPr>
      <w:t>C</w:t>
    </w:r>
    <w:r>
      <w:rPr>
        <w:rFonts w:ascii="Exo 2 Semi Bold" w:hAnsi="Exo 2 Semi Bold"/>
      </w:rPr>
      <w:t>tra. Madrid</w:t>
    </w:r>
    <w:r w:rsidR="00597503" w:rsidRPr="00410AC4">
      <w:rPr>
        <w:rFonts w:ascii="Exo 2 Semi Bold" w:hAnsi="Exo 2 Semi Bold"/>
      </w:rPr>
      <w:t xml:space="preserve"> </w:t>
    </w:r>
    <w:r>
      <w:rPr>
        <w:rFonts w:ascii="Exo 2 Semi Bold" w:hAnsi="Exo 2 Semi Bold"/>
      </w:rPr>
      <w:t>Ciudad Real Km 78</w:t>
    </w:r>
    <w:r w:rsidRPr="00410AC4">
      <w:rPr>
        <w:rFonts w:ascii="Exo 2 Semi Bold" w:hAnsi="Exo 2 Semi Bold"/>
      </w:rPr>
      <w:t xml:space="preserve"> -</w:t>
    </w:r>
    <w:r w:rsidR="00597503" w:rsidRPr="00410AC4">
      <w:rPr>
        <w:rFonts w:ascii="Exo 2 Semi Bold" w:hAnsi="Exo 2 Semi Bold"/>
      </w:rPr>
      <w:t xml:space="preserve">   </w:t>
    </w:r>
    <w:r w:rsidR="00965D82" w:rsidRPr="00410AC4">
      <w:rPr>
        <w:rFonts w:ascii="Exo 2 Semi Bold" w:hAnsi="Exo 2 Semi Bold"/>
      </w:rPr>
      <w:t>TEL</w:t>
    </w:r>
    <w:r w:rsidR="005048BA" w:rsidRPr="00410AC4">
      <w:rPr>
        <w:rFonts w:ascii="Exo 2 Semi Bold" w:hAnsi="Exo 2 Semi Bold"/>
      </w:rPr>
      <w:t>: 9</w:t>
    </w:r>
    <w:r w:rsidR="00965D82" w:rsidRPr="00410AC4">
      <w:rPr>
        <w:rFonts w:ascii="Exo 2 Semi Bold" w:hAnsi="Exo 2 Semi Bold"/>
      </w:rPr>
      <w:t>2</w:t>
    </w:r>
    <w:r>
      <w:rPr>
        <w:rFonts w:ascii="Exo 2 Semi Bold" w:hAnsi="Exo 2 Semi Bold"/>
      </w:rPr>
      <w:t>5 22 82 15</w:t>
    </w:r>
    <w:r w:rsidR="00965D82" w:rsidRPr="00410AC4">
      <w:rPr>
        <w:rFonts w:ascii="Exo 2 Semi Bold" w:hAnsi="Exo 2 Semi Bold"/>
      </w:rPr>
      <w:t xml:space="preserve"> </w:t>
    </w:r>
    <w:r w:rsidR="00597503" w:rsidRPr="00410AC4">
      <w:rPr>
        <w:rFonts w:ascii="Exo 2 Semi Bold" w:hAnsi="Exo 2 Semi Bold"/>
      </w:rPr>
      <w:t xml:space="preserve">-   </w:t>
    </w:r>
    <w:r w:rsidR="005048BA" w:rsidRPr="00410AC4">
      <w:rPr>
        <w:rFonts w:ascii="Exo 2 Semi Bold" w:hAnsi="Exo 2 Semi Bold"/>
      </w:rPr>
      <w:t>efa-</w:t>
    </w:r>
    <w:r>
      <w:rPr>
        <w:rFonts w:ascii="Exo 2 Semi Bold" w:hAnsi="Exo 2 Semi Bold"/>
      </w:rPr>
      <w:t>oretana</w:t>
    </w:r>
    <w:r w:rsidR="005048BA" w:rsidRPr="00410AC4">
      <w:rPr>
        <w:rFonts w:ascii="Exo 2 Semi Bold" w:hAnsi="Exo 2 Semi Bold"/>
      </w:rPr>
      <w:t>@efa-centro.org</w:t>
    </w:r>
  </w:p>
  <w:p w:rsidR="005048BA" w:rsidRPr="00410AC4" w:rsidRDefault="005048BA" w:rsidP="00B1576F">
    <w:pPr>
      <w:pStyle w:val="Piedepgina"/>
      <w:rPr>
        <w:rFonts w:ascii="Exo 2 Semi Bold" w:hAnsi="Exo 2 Semi Bold"/>
      </w:rPr>
    </w:pPr>
    <w:r w:rsidRPr="00410AC4">
      <w:rPr>
        <w:rFonts w:ascii="Exo 2 Semi Bold" w:hAnsi="Exo 2 Semi Bold"/>
      </w:rPr>
      <w:tab/>
    </w:r>
    <w:r w:rsidR="00A8418B" w:rsidRPr="00410AC4">
      <w:rPr>
        <w:rFonts w:ascii="Exo 2 Semi Bold" w:hAnsi="Exo 2 Semi Bold"/>
      </w:rPr>
      <w:t xml:space="preserve">        </w:t>
    </w:r>
    <w:r w:rsidR="00BD7A50">
      <w:rPr>
        <w:rFonts w:ascii="Exo 2 Semi Bold" w:hAnsi="Exo 2 Semi Bold"/>
      </w:rPr>
      <w:t>45112</w:t>
    </w:r>
    <w:r w:rsidRPr="00410AC4">
      <w:rPr>
        <w:rFonts w:ascii="Exo 2 Semi Bold" w:hAnsi="Exo 2 Semi Bold"/>
      </w:rPr>
      <w:t xml:space="preserve"> – </w:t>
    </w:r>
    <w:r w:rsidR="00BD7A50">
      <w:rPr>
        <w:rFonts w:ascii="Exo 2 Semi Bold" w:hAnsi="Exo 2 Semi Bold"/>
      </w:rPr>
      <w:t>BURGUILLOS</w:t>
    </w:r>
    <w:r w:rsidRPr="00410AC4">
      <w:rPr>
        <w:rFonts w:ascii="Exo 2 Semi Bold" w:hAnsi="Exo 2 Semi Bold"/>
      </w:rPr>
      <w:t xml:space="preserve"> </w:t>
    </w:r>
    <w:r w:rsidR="00BD7A50">
      <w:rPr>
        <w:rFonts w:ascii="Exo 2 Semi Bold" w:hAnsi="Exo 2 Semi Bold"/>
      </w:rPr>
      <w:t>(TOLEDO</w:t>
    </w:r>
    <w:r w:rsidRPr="00410AC4">
      <w:rPr>
        <w:rFonts w:ascii="Exo 2 Semi Bold" w:hAnsi="Exo 2 Semi Bold"/>
      </w:rPr>
      <w:t>)</w:t>
    </w:r>
  </w:p>
  <w:p w:rsidR="00DD6132" w:rsidRDefault="00DD6132">
    <w:pPr>
      <w:pStyle w:val="Piedepgina"/>
      <w:ind w:left="851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3C38" w:rsidRDefault="007F3C38">
      <w:r>
        <w:separator/>
      </w:r>
    </w:p>
  </w:footnote>
  <w:footnote w:type="continuationSeparator" w:id="0">
    <w:p w:rsidR="007F3C38" w:rsidRDefault="007F3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132" w:rsidRDefault="00015C7B" w:rsidP="00740B00">
    <w:pPr>
      <w:pStyle w:val="Encabezado"/>
      <w:ind w:left="-567"/>
      <w:jc w:val="right"/>
    </w:pPr>
    <w:r>
      <w:rPr>
        <w:noProof/>
        <w:sz w:val="18"/>
      </w:rPr>
      <w:drawing>
        <wp:inline distT="0" distB="0" distL="0" distR="0" wp14:anchorId="701EDA8A" wp14:editId="6AB2D10C">
          <wp:extent cx="1437821" cy="593524"/>
          <wp:effectExtent l="0" t="0" r="0" b="381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aptura de pantalla 2021-07-10 a las 19.05.3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37" cy="621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18"/>
      </w:rPr>
      <w:t xml:space="preserve"> </w:t>
    </w:r>
    <w:r w:rsidR="00596F88">
      <w:rPr>
        <w:noProof/>
        <w:sz w:val="18"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column">
                <wp:posOffset>-842464</wp:posOffset>
              </wp:positionH>
              <wp:positionV relativeFrom="paragraph">
                <wp:posOffset>1657804</wp:posOffset>
              </wp:positionV>
              <wp:extent cx="287383" cy="4813663"/>
              <wp:effectExtent l="0" t="0" r="508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V="1">
                        <a:off x="0" y="0"/>
                        <a:ext cx="287383" cy="481366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305DE" w:rsidRPr="005305DE" w:rsidRDefault="005305DE">
                          <w:pPr>
                            <w:rPr>
                              <w:rFonts w:ascii="Raleway Medium" w:hAnsi="Raleway Medium"/>
                              <w:sz w:val="14"/>
                              <w:szCs w:val="14"/>
                            </w:rPr>
                          </w:pPr>
                          <w:r w:rsidRPr="005305DE">
                            <w:rPr>
                              <w:rFonts w:ascii="Raleway Medium" w:hAnsi="Raleway Medium"/>
                              <w:sz w:val="14"/>
                              <w:szCs w:val="14"/>
                            </w:rPr>
                            <w:t>CENTRO CONCERTADO CON LA CONSEJERIA DE EDUCACIÓN DE CASTILLA LA MANCHA Nº 45005628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66.35pt;margin-top:130.55pt;width:22.65pt;height:379.0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" fillcolor="white [3201]" stroked="f" strokeweight=".5pt">
              <v:textbox style="layout-flow:vertical-ideographic">
                <w:txbxContent>
                  <w:p w:rsidR="005305DE" w:rsidRPr="005305DE" w:rsidRDefault="005305DE">
                    <w:pPr>
                      <w:rPr>
                        <w:rFonts w:ascii="Raleway Medium" w:hAnsi="Raleway Medium"/>
                        <w:sz w:val="14"/>
                        <w:szCs w:val="14"/>
                      </w:rPr>
                    </w:pPr>
                    <w:r w:rsidRPr="005305DE">
                      <w:rPr>
                        <w:rFonts w:ascii="Raleway Medium" w:hAnsi="Raleway Medium"/>
                        <w:sz w:val="14"/>
                        <w:szCs w:val="14"/>
                      </w:rPr>
                      <w:t>CENTRO CONCERTADO CON LA CONSEJERIA DE EDUCACIÓN DE CASTILLA LA MANCHA Nº 45005628</w:t>
                    </w:r>
                  </w:p>
                </w:txbxContent>
              </v:textbox>
            </v:shape>
          </w:pict>
        </mc:Fallback>
      </mc:AlternateContent>
    </w:r>
    <w:r w:rsidR="00BD7A50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-526285</wp:posOffset>
              </wp:positionH>
              <wp:positionV relativeFrom="paragraph">
                <wp:posOffset>-12973</wp:posOffset>
              </wp:positionV>
              <wp:extent cx="3238500" cy="567328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38500" cy="56732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12B" w:rsidRPr="00BD7A50" w:rsidRDefault="00CF012B" w:rsidP="00CF012B">
                          <w:pPr>
                            <w:jc w:val="center"/>
                            <w:rPr>
                              <w:rFonts w:ascii="Exo 2" w:hAnsi="Exo 2"/>
                              <w:sz w:val="36"/>
                              <w:szCs w:val="36"/>
                            </w:rPr>
                          </w:pPr>
                          <w:r w:rsidRPr="00BD7A50">
                            <w:rPr>
                              <w:rFonts w:ascii="Exo 2" w:hAnsi="Exo 2"/>
                              <w:sz w:val="36"/>
                              <w:szCs w:val="36"/>
                            </w:rPr>
                            <w:t xml:space="preserve">EFA </w:t>
                          </w:r>
                          <w:r w:rsidR="00BD7A50" w:rsidRPr="00BD7A50">
                            <w:rPr>
                              <w:rFonts w:ascii="Exo 2" w:hAnsi="Exo 2"/>
                              <w:sz w:val="36"/>
                              <w:szCs w:val="36"/>
                            </w:rPr>
                            <w:t>ORETANA</w:t>
                          </w:r>
                        </w:p>
                        <w:p w:rsidR="00CF012B" w:rsidRPr="00BD7A50" w:rsidRDefault="00CF012B" w:rsidP="00CF012B">
                          <w:pPr>
                            <w:jc w:val="center"/>
                            <w:rPr>
                              <w:rFonts w:ascii="Exo 2" w:hAnsi="Exo 2"/>
                              <w:sz w:val="20"/>
                              <w:szCs w:val="20"/>
                            </w:rPr>
                          </w:pPr>
                          <w:r w:rsidRPr="00BD7A50">
                            <w:rPr>
                              <w:rFonts w:ascii="Exo 2" w:hAnsi="Exo 2"/>
                              <w:sz w:val="20"/>
                              <w:szCs w:val="20"/>
                            </w:rPr>
                            <w:t>CENTRO DE FORMACIÓN PROFESIONAL</w:t>
                          </w:r>
                        </w:p>
                        <w:p w:rsidR="00CF012B" w:rsidRDefault="00CF012B" w:rsidP="00CF012B"/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left:0;text-align:left;margin-left:-41.45pt;margin-top:-1pt;width:255pt;height:44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" stroked="f">
              <v:path arrowok="t"/>
              <v:textbox inset="0,,0">
                <w:txbxContent>
                  <w:p w:rsidR="00CF012B" w:rsidRPr="00BD7A50" w:rsidRDefault="00CF012B" w:rsidP="00CF012B">
                    <w:pPr>
                      <w:jc w:val="center"/>
                      <w:rPr>
                        <w:rFonts w:ascii="Exo 2" w:hAnsi="Exo 2"/>
                        <w:sz w:val="36"/>
                        <w:szCs w:val="36"/>
                      </w:rPr>
                    </w:pPr>
                    <w:r w:rsidRPr="00BD7A50">
                      <w:rPr>
                        <w:rFonts w:ascii="Exo 2" w:hAnsi="Exo 2"/>
                        <w:sz w:val="36"/>
                        <w:szCs w:val="36"/>
                      </w:rPr>
                      <w:t xml:space="preserve">EFA </w:t>
                    </w:r>
                    <w:r w:rsidR="00BD7A50" w:rsidRPr="00BD7A50">
                      <w:rPr>
                        <w:rFonts w:ascii="Exo 2" w:hAnsi="Exo 2"/>
                        <w:sz w:val="36"/>
                        <w:szCs w:val="36"/>
                      </w:rPr>
                      <w:t>ORETANA</w:t>
                    </w:r>
                  </w:p>
                  <w:p w:rsidR="00CF012B" w:rsidRPr="00BD7A50" w:rsidRDefault="00CF012B" w:rsidP="00CF012B">
                    <w:pPr>
                      <w:jc w:val="center"/>
                      <w:rPr>
                        <w:rFonts w:ascii="Exo 2" w:hAnsi="Exo 2"/>
                        <w:sz w:val="20"/>
                        <w:szCs w:val="20"/>
                      </w:rPr>
                    </w:pPr>
                    <w:r w:rsidRPr="00BD7A50">
                      <w:rPr>
                        <w:rFonts w:ascii="Exo 2" w:hAnsi="Exo 2"/>
                        <w:sz w:val="20"/>
                        <w:szCs w:val="20"/>
                      </w:rPr>
                      <w:t>CENTRO DE FORMACIÓN PROFESIONAL</w:t>
                    </w:r>
                  </w:p>
                  <w:p w:rsidR="00CF012B" w:rsidRDefault="00CF012B" w:rsidP="00CF012B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55pt;height:11.55pt" o:bullet="t">
        <v:imagedata r:id="rId1" o:title="mso4ED"/>
      </v:shape>
    </w:pict>
  </w:numPicBullet>
  <w:abstractNum w:abstractNumId="0" w15:restartNumberingAfterBreak="0">
    <w:nsid w:val="FFFFFF89"/>
    <w:multiLevelType w:val="singleLevel"/>
    <w:tmpl w:val="6CD0E04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1C7036"/>
    <w:multiLevelType w:val="hybridMultilevel"/>
    <w:tmpl w:val="1896A220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0992964"/>
    <w:multiLevelType w:val="hybridMultilevel"/>
    <w:tmpl w:val="D486BC46"/>
    <w:lvl w:ilvl="0" w:tplc="3ADA4B9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40D2709"/>
    <w:multiLevelType w:val="hybridMultilevel"/>
    <w:tmpl w:val="8BD4E978"/>
    <w:lvl w:ilvl="0" w:tplc="48D69C1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DFA6556"/>
    <w:multiLevelType w:val="hybridMultilevel"/>
    <w:tmpl w:val="EBF00C48"/>
    <w:lvl w:ilvl="0" w:tplc="EEBC64E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402C5"/>
    <w:multiLevelType w:val="hybridMultilevel"/>
    <w:tmpl w:val="554A8BD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B09C9"/>
    <w:multiLevelType w:val="hybridMultilevel"/>
    <w:tmpl w:val="BD66AA88"/>
    <w:lvl w:ilvl="0" w:tplc="6D942B90">
      <w:start w:val="7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23068"/>
    <w:multiLevelType w:val="hybridMultilevel"/>
    <w:tmpl w:val="45B232E8"/>
    <w:lvl w:ilvl="0" w:tplc="E7D69512">
      <w:start w:val="4"/>
      <w:numFmt w:val="upperLetter"/>
      <w:lvlText w:val="%1O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B687A"/>
    <w:multiLevelType w:val="hybridMultilevel"/>
    <w:tmpl w:val="8E9458E4"/>
    <w:lvl w:ilvl="0" w:tplc="80DC077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60C6053"/>
    <w:multiLevelType w:val="multilevel"/>
    <w:tmpl w:val="3D64B2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9AB31FB"/>
    <w:multiLevelType w:val="hybridMultilevel"/>
    <w:tmpl w:val="81D42EC6"/>
    <w:lvl w:ilvl="0" w:tplc="66CC27A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E1E654D"/>
    <w:multiLevelType w:val="hybridMultilevel"/>
    <w:tmpl w:val="6D12ABA0"/>
    <w:lvl w:ilvl="0" w:tplc="9BEA044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4322E0C"/>
    <w:multiLevelType w:val="hybridMultilevel"/>
    <w:tmpl w:val="4B0464BC"/>
    <w:lvl w:ilvl="0" w:tplc="EA4AC21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5FA7FCE"/>
    <w:multiLevelType w:val="hybridMultilevel"/>
    <w:tmpl w:val="EF1E093A"/>
    <w:lvl w:ilvl="0" w:tplc="E89648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7A2751E"/>
    <w:multiLevelType w:val="hybridMultilevel"/>
    <w:tmpl w:val="27D691DA"/>
    <w:lvl w:ilvl="0" w:tplc="88A82DB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9AA6C32"/>
    <w:multiLevelType w:val="hybridMultilevel"/>
    <w:tmpl w:val="2F8A315E"/>
    <w:lvl w:ilvl="0" w:tplc="5AF6051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E2D141C"/>
    <w:multiLevelType w:val="hybridMultilevel"/>
    <w:tmpl w:val="9AD46346"/>
    <w:lvl w:ilvl="0" w:tplc="38D25FC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0FD77C2"/>
    <w:multiLevelType w:val="hybridMultilevel"/>
    <w:tmpl w:val="82A44B10"/>
    <w:lvl w:ilvl="0" w:tplc="CB32D41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2AD1C5C"/>
    <w:multiLevelType w:val="hybridMultilevel"/>
    <w:tmpl w:val="5582AE32"/>
    <w:lvl w:ilvl="0" w:tplc="026424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8D3699"/>
    <w:multiLevelType w:val="hybridMultilevel"/>
    <w:tmpl w:val="9EDCE888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073CF3"/>
    <w:multiLevelType w:val="hybridMultilevel"/>
    <w:tmpl w:val="5240D2A4"/>
    <w:lvl w:ilvl="0" w:tplc="9EE4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61AB2"/>
    <w:multiLevelType w:val="hybridMultilevel"/>
    <w:tmpl w:val="7E527218"/>
    <w:lvl w:ilvl="0" w:tplc="85D8421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4B9C539A"/>
    <w:multiLevelType w:val="hybridMultilevel"/>
    <w:tmpl w:val="3DAA2D30"/>
    <w:lvl w:ilvl="0" w:tplc="3E96882A"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3" w15:restartNumberingAfterBreak="0">
    <w:nsid w:val="4E8A3E0D"/>
    <w:multiLevelType w:val="hybridMultilevel"/>
    <w:tmpl w:val="2E6C35AE"/>
    <w:lvl w:ilvl="0" w:tplc="0872446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AE3FED"/>
    <w:multiLevelType w:val="multilevel"/>
    <w:tmpl w:val="49A844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15D2EE6"/>
    <w:multiLevelType w:val="multilevel"/>
    <w:tmpl w:val="D1962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1697D0E"/>
    <w:multiLevelType w:val="hybridMultilevel"/>
    <w:tmpl w:val="5FB62570"/>
    <w:lvl w:ilvl="0" w:tplc="92DCAAB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5A61A03"/>
    <w:multiLevelType w:val="hybridMultilevel"/>
    <w:tmpl w:val="F40C05B0"/>
    <w:lvl w:ilvl="0" w:tplc="FF74C6E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5E27AF0"/>
    <w:multiLevelType w:val="hybridMultilevel"/>
    <w:tmpl w:val="BBB48E0C"/>
    <w:lvl w:ilvl="0" w:tplc="D3E206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7220027"/>
    <w:multiLevelType w:val="hybridMultilevel"/>
    <w:tmpl w:val="F06A9D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4008B0"/>
    <w:multiLevelType w:val="hybridMultilevel"/>
    <w:tmpl w:val="2C6237B2"/>
    <w:lvl w:ilvl="0" w:tplc="15408A24">
      <w:start w:val="27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8348E"/>
    <w:multiLevelType w:val="hybridMultilevel"/>
    <w:tmpl w:val="20162C74"/>
    <w:lvl w:ilvl="0" w:tplc="6F9ADA6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CF61D50"/>
    <w:multiLevelType w:val="hybridMultilevel"/>
    <w:tmpl w:val="8AC886B6"/>
    <w:lvl w:ilvl="0" w:tplc="9C58720A"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3" w15:restartNumberingAfterBreak="0">
    <w:nsid w:val="5D0F4F43"/>
    <w:multiLevelType w:val="hybridMultilevel"/>
    <w:tmpl w:val="582ADFBE"/>
    <w:lvl w:ilvl="0" w:tplc="D5827F3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D65309A"/>
    <w:multiLevelType w:val="multilevel"/>
    <w:tmpl w:val="91CEEE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638E10C7"/>
    <w:multiLevelType w:val="multilevel"/>
    <w:tmpl w:val="CE0A058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73E0323"/>
    <w:multiLevelType w:val="singleLevel"/>
    <w:tmpl w:val="137E050E"/>
    <w:lvl w:ilvl="0">
      <w:start w:val="1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</w:rPr>
    </w:lvl>
  </w:abstractNum>
  <w:abstractNum w:abstractNumId="37" w15:restartNumberingAfterBreak="0">
    <w:nsid w:val="68037AF6"/>
    <w:multiLevelType w:val="hybridMultilevel"/>
    <w:tmpl w:val="B81CBC8A"/>
    <w:lvl w:ilvl="0" w:tplc="47CE22F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766A80"/>
    <w:multiLevelType w:val="hybridMultilevel"/>
    <w:tmpl w:val="58FC0D82"/>
    <w:lvl w:ilvl="0" w:tplc="5D0C19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13522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D1325C6"/>
    <w:multiLevelType w:val="hybridMultilevel"/>
    <w:tmpl w:val="4D18E2A6"/>
    <w:lvl w:ilvl="0" w:tplc="D78A4E32">
      <w:start w:val="7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2"/>
  </w:num>
  <w:num w:numId="4">
    <w:abstractNumId w:val="22"/>
  </w:num>
  <w:num w:numId="5">
    <w:abstractNumId w:val="25"/>
  </w:num>
  <w:num w:numId="6">
    <w:abstractNumId w:val="24"/>
  </w:num>
  <w:num w:numId="7">
    <w:abstractNumId w:val="9"/>
  </w:num>
  <w:num w:numId="8">
    <w:abstractNumId w:val="35"/>
  </w:num>
  <w:num w:numId="9">
    <w:abstractNumId w:val="34"/>
  </w:num>
  <w:num w:numId="10">
    <w:abstractNumId w:val="16"/>
  </w:num>
  <w:num w:numId="11">
    <w:abstractNumId w:val="4"/>
  </w:num>
  <w:num w:numId="12">
    <w:abstractNumId w:val="37"/>
  </w:num>
  <w:num w:numId="13">
    <w:abstractNumId w:val="6"/>
  </w:num>
  <w:num w:numId="14">
    <w:abstractNumId w:val="40"/>
  </w:num>
  <w:num w:numId="15">
    <w:abstractNumId w:val="8"/>
  </w:num>
  <w:num w:numId="16">
    <w:abstractNumId w:val="11"/>
  </w:num>
  <w:num w:numId="17">
    <w:abstractNumId w:val="2"/>
  </w:num>
  <w:num w:numId="18">
    <w:abstractNumId w:val="26"/>
  </w:num>
  <w:num w:numId="19">
    <w:abstractNumId w:val="18"/>
  </w:num>
  <w:num w:numId="20">
    <w:abstractNumId w:val="20"/>
  </w:num>
  <w:num w:numId="21">
    <w:abstractNumId w:val="28"/>
  </w:num>
  <w:num w:numId="22">
    <w:abstractNumId w:val="15"/>
  </w:num>
  <w:num w:numId="23">
    <w:abstractNumId w:val="14"/>
  </w:num>
  <w:num w:numId="24">
    <w:abstractNumId w:val="31"/>
  </w:num>
  <w:num w:numId="25">
    <w:abstractNumId w:val="2"/>
  </w:num>
  <w:num w:numId="26">
    <w:abstractNumId w:val="1"/>
  </w:num>
  <w:num w:numId="27">
    <w:abstractNumId w:val="3"/>
  </w:num>
  <w:num w:numId="28">
    <w:abstractNumId w:val="38"/>
  </w:num>
  <w:num w:numId="29">
    <w:abstractNumId w:val="21"/>
  </w:num>
  <w:num w:numId="30">
    <w:abstractNumId w:val="17"/>
  </w:num>
  <w:num w:numId="31">
    <w:abstractNumId w:val="10"/>
  </w:num>
  <w:num w:numId="32">
    <w:abstractNumId w:val="27"/>
  </w:num>
  <w:num w:numId="33">
    <w:abstractNumId w:val="29"/>
  </w:num>
  <w:num w:numId="34">
    <w:abstractNumId w:val="36"/>
  </w:num>
  <w:num w:numId="35">
    <w:abstractNumId w:val="33"/>
  </w:num>
  <w:num w:numId="36">
    <w:abstractNumId w:val="23"/>
  </w:num>
  <w:num w:numId="37">
    <w:abstractNumId w:val="13"/>
  </w:num>
  <w:num w:numId="38">
    <w:abstractNumId w:val="7"/>
  </w:num>
  <w:num w:numId="39">
    <w:abstractNumId w:val="30"/>
  </w:num>
  <w:num w:numId="40">
    <w:abstractNumId w:val="39"/>
  </w:num>
  <w:num w:numId="41">
    <w:abstractNumId w:val="19"/>
  </w:num>
  <w:num w:numId="42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6"/>
    <w:rsid w:val="00000303"/>
    <w:rsid w:val="000020C0"/>
    <w:rsid w:val="000040F9"/>
    <w:rsid w:val="000058D1"/>
    <w:rsid w:val="00006CF0"/>
    <w:rsid w:val="00010E1C"/>
    <w:rsid w:val="00010E99"/>
    <w:rsid w:val="00012A7B"/>
    <w:rsid w:val="00012FC3"/>
    <w:rsid w:val="00014B15"/>
    <w:rsid w:val="00015BC2"/>
    <w:rsid w:val="00015C7B"/>
    <w:rsid w:val="0001741D"/>
    <w:rsid w:val="00017A65"/>
    <w:rsid w:val="0002131B"/>
    <w:rsid w:val="00021548"/>
    <w:rsid w:val="00021832"/>
    <w:rsid w:val="00021A9D"/>
    <w:rsid w:val="00023DE7"/>
    <w:rsid w:val="000268BB"/>
    <w:rsid w:val="00030EEB"/>
    <w:rsid w:val="000314A4"/>
    <w:rsid w:val="000354E3"/>
    <w:rsid w:val="00036102"/>
    <w:rsid w:val="00036789"/>
    <w:rsid w:val="0003745C"/>
    <w:rsid w:val="00037CA4"/>
    <w:rsid w:val="00040E84"/>
    <w:rsid w:val="00041C24"/>
    <w:rsid w:val="00043678"/>
    <w:rsid w:val="00043F61"/>
    <w:rsid w:val="0005061B"/>
    <w:rsid w:val="00050A4E"/>
    <w:rsid w:val="000518CB"/>
    <w:rsid w:val="0005248C"/>
    <w:rsid w:val="00054CB7"/>
    <w:rsid w:val="000552A4"/>
    <w:rsid w:val="0005646F"/>
    <w:rsid w:val="00056C91"/>
    <w:rsid w:val="000577DD"/>
    <w:rsid w:val="0006142B"/>
    <w:rsid w:val="00062707"/>
    <w:rsid w:val="00063A63"/>
    <w:rsid w:val="00064666"/>
    <w:rsid w:val="00065EE0"/>
    <w:rsid w:val="00071BEC"/>
    <w:rsid w:val="00071C0C"/>
    <w:rsid w:val="000744F9"/>
    <w:rsid w:val="000777E4"/>
    <w:rsid w:val="00077EA4"/>
    <w:rsid w:val="00083531"/>
    <w:rsid w:val="0008472A"/>
    <w:rsid w:val="00084D13"/>
    <w:rsid w:val="00090D0D"/>
    <w:rsid w:val="000919C1"/>
    <w:rsid w:val="00092898"/>
    <w:rsid w:val="0009305E"/>
    <w:rsid w:val="00096636"/>
    <w:rsid w:val="00097648"/>
    <w:rsid w:val="000A328B"/>
    <w:rsid w:val="000A34A6"/>
    <w:rsid w:val="000A4120"/>
    <w:rsid w:val="000A4225"/>
    <w:rsid w:val="000A4B32"/>
    <w:rsid w:val="000B075C"/>
    <w:rsid w:val="000B1A30"/>
    <w:rsid w:val="000B291C"/>
    <w:rsid w:val="000C3603"/>
    <w:rsid w:val="000C49A9"/>
    <w:rsid w:val="000C5666"/>
    <w:rsid w:val="000C5B03"/>
    <w:rsid w:val="000D1A51"/>
    <w:rsid w:val="000D23FF"/>
    <w:rsid w:val="000D2C78"/>
    <w:rsid w:val="000D3CD5"/>
    <w:rsid w:val="000D4FF7"/>
    <w:rsid w:val="000D57F9"/>
    <w:rsid w:val="000D6356"/>
    <w:rsid w:val="000D66BC"/>
    <w:rsid w:val="000D6F20"/>
    <w:rsid w:val="000E0789"/>
    <w:rsid w:val="000E1FD8"/>
    <w:rsid w:val="000E381B"/>
    <w:rsid w:val="000E6949"/>
    <w:rsid w:val="000E6D65"/>
    <w:rsid w:val="000E7519"/>
    <w:rsid w:val="000E76DA"/>
    <w:rsid w:val="000F39BF"/>
    <w:rsid w:val="000F5157"/>
    <w:rsid w:val="000F6152"/>
    <w:rsid w:val="0010096E"/>
    <w:rsid w:val="00103836"/>
    <w:rsid w:val="00103D94"/>
    <w:rsid w:val="00103E55"/>
    <w:rsid w:val="0010478C"/>
    <w:rsid w:val="00106ACF"/>
    <w:rsid w:val="001070A3"/>
    <w:rsid w:val="0010763F"/>
    <w:rsid w:val="00110F3F"/>
    <w:rsid w:val="00111035"/>
    <w:rsid w:val="00112B87"/>
    <w:rsid w:val="00112ED2"/>
    <w:rsid w:val="00113B80"/>
    <w:rsid w:val="00117027"/>
    <w:rsid w:val="00120A62"/>
    <w:rsid w:val="001216FA"/>
    <w:rsid w:val="001228EE"/>
    <w:rsid w:val="001236D9"/>
    <w:rsid w:val="00123F43"/>
    <w:rsid w:val="00125E9F"/>
    <w:rsid w:val="00126513"/>
    <w:rsid w:val="00127C3E"/>
    <w:rsid w:val="00130D71"/>
    <w:rsid w:val="00131968"/>
    <w:rsid w:val="00132C16"/>
    <w:rsid w:val="001332AB"/>
    <w:rsid w:val="00133AD3"/>
    <w:rsid w:val="001374C4"/>
    <w:rsid w:val="0013773B"/>
    <w:rsid w:val="00140A20"/>
    <w:rsid w:val="00142F25"/>
    <w:rsid w:val="00143DCD"/>
    <w:rsid w:val="00144787"/>
    <w:rsid w:val="001463B9"/>
    <w:rsid w:val="00146B5D"/>
    <w:rsid w:val="0014763E"/>
    <w:rsid w:val="00147EB5"/>
    <w:rsid w:val="0015103D"/>
    <w:rsid w:val="00152743"/>
    <w:rsid w:val="001536A8"/>
    <w:rsid w:val="00153938"/>
    <w:rsid w:val="00154B5E"/>
    <w:rsid w:val="001559AD"/>
    <w:rsid w:val="001568A5"/>
    <w:rsid w:val="001609A7"/>
    <w:rsid w:val="00160FB7"/>
    <w:rsid w:val="001610A7"/>
    <w:rsid w:val="00162396"/>
    <w:rsid w:val="00165ED6"/>
    <w:rsid w:val="001670A6"/>
    <w:rsid w:val="00167F69"/>
    <w:rsid w:val="0017194B"/>
    <w:rsid w:val="00172BEA"/>
    <w:rsid w:val="00175241"/>
    <w:rsid w:val="00175675"/>
    <w:rsid w:val="00177155"/>
    <w:rsid w:val="00177605"/>
    <w:rsid w:val="001778D9"/>
    <w:rsid w:val="00183FB5"/>
    <w:rsid w:val="00185A56"/>
    <w:rsid w:val="001877AE"/>
    <w:rsid w:val="00190371"/>
    <w:rsid w:val="00190802"/>
    <w:rsid w:val="00191FCA"/>
    <w:rsid w:val="00192EB7"/>
    <w:rsid w:val="00194566"/>
    <w:rsid w:val="00195182"/>
    <w:rsid w:val="00195F8C"/>
    <w:rsid w:val="0019616E"/>
    <w:rsid w:val="00197309"/>
    <w:rsid w:val="001976CF"/>
    <w:rsid w:val="00197AAC"/>
    <w:rsid w:val="001A10DF"/>
    <w:rsid w:val="001A163D"/>
    <w:rsid w:val="001A19D3"/>
    <w:rsid w:val="001A24E4"/>
    <w:rsid w:val="001A2E18"/>
    <w:rsid w:val="001A34CC"/>
    <w:rsid w:val="001A46C4"/>
    <w:rsid w:val="001A4AAA"/>
    <w:rsid w:val="001A5363"/>
    <w:rsid w:val="001A7A54"/>
    <w:rsid w:val="001B0352"/>
    <w:rsid w:val="001B0BD1"/>
    <w:rsid w:val="001B13DE"/>
    <w:rsid w:val="001B14F6"/>
    <w:rsid w:val="001B1C8C"/>
    <w:rsid w:val="001B31B7"/>
    <w:rsid w:val="001B4242"/>
    <w:rsid w:val="001B45C2"/>
    <w:rsid w:val="001B538C"/>
    <w:rsid w:val="001B7045"/>
    <w:rsid w:val="001C063D"/>
    <w:rsid w:val="001C07C1"/>
    <w:rsid w:val="001C08EF"/>
    <w:rsid w:val="001C09DA"/>
    <w:rsid w:val="001C3E64"/>
    <w:rsid w:val="001C4B27"/>
    <w:rsid w:val="001C50E2"/>
    <w:rsid w:val="001C53CA"/>
    <w:rsid w:val="001C602B"/>
    <w:rsid w:val="001C74D8"/>
    <w:rsid w:val="001C75AC"/>
    <w:rsid w:val="001C7B3B"/>
    <w:rsid w:val="001D2CE7"/>
    <w:rsid w:val="001D3D37"/>
    <w:rsid w:val="001D3F6D"/>
    <w:rsid w:val="001D5494"/>
    <w:rsid w:val="001D6DD1"/>
    <w:rsid w:val="001E08B0"/>
    <w:rsid w:val="001E14D2"/>
    <w:rsid w:val="001E37EF"/>
    <w:rsid w:val="001E39F6"/>
    <w:rsid w:val="001E46AF"/>
    <w:rsid w:val="001F00C2"/>
    <w:rsid w:val="001F0A6F"/>
    <w:rsid w:val="001F0D45"/>
    <w:rsid w:val="001F2888"/>
    <w:rsid w:val="001F2D69"/>
    <w:rsid w:val="001F37A9"/>
    <w:rsid w:val="001F40AA"/>
    <w:rsid w:val="001F5A39"/>
    <w:rsid w:val="001F5CA6"/>
    <w:rsid w:val="001F7802"/>
    <w:rsid w:val="0020089D"/>
    <w:rsid w:val="00200BFF"/>
    <w:rsid w:val="00201B2F"/>
    <w:rsid w:val="002022E4"/>
    <w:rsid w:val="002027B1"/>
    <w:rsid w:val="0020462E"/>
    <w:rsid w:val="00205EA2"/>
    <w:rsid w:val="00205F84"/>
    <w:rsid w:val="002062B4"/>
    <w:rsid w:val="00206F1C"/>
    <w:rsid w:val="002202B7"/>
    <w:rsid w:val="00220C33"/>
    <w:rsid w:val="00223AAE"/>
    <w:rsid w:val="00225BFE"/>
    <w:rsid w:val="002301AA"/>
    <w:rsid w:val="00230A7A"/>
    <w:rsid w:val="0023152C"/>
    <w:rsid w:val="00232890"/>
    <w:rsid w:val="002341DA"/>
    <w:rsid w:val="00234D65"/>
    <w:rsid w:val="002361E7"/>
    <w:rsid w:val="0023664B"/>
    <w:rsid w:val="00237A67"/>
    <w:rsid w:val="00241889"/>
    <w:rsid w:val="00243F6A"/>
    <w:rsid w:val="00250C4F"/>
    <w:rsid w:val="00252DE2"/>
    <w:rsid w:val="00252FC0"/>
    <w:rsid w:val="002541AA"/>
    <w:rsid w:val="00254DF6"/>
    <w:rsid w:val="00262658"/>
    <w:rsid w:val="00262790"/>
    <w:rsid w:val="002632A7"/>
    <w:rsid w:val="00263E86"/>
    <w:rsid w:val="00264DA1"/>
    <w:rsid w:val="00265AEE"/>
    <w:rsid w:val="002668AA"/>
    <w:rsid w:val="00270111"/>
    <w:rsid w:val="00270AD4"/>
    <w:rsid w:val="0027382C"/>
    <w:rsid w:val="00273EC9"/>
    <w:rsid w:val="00276A35"/>
    <w:rsid w:val="0027785E"/>
    <w:rsid w:val="0028147B"/>
    <w:rsid w:val="00283363"/>
    <w:rsid w:val="00283F1D"/>
    <w:rsid w:val="002916A1"/>
    <w:rsid w:val="00291CC8"/>
    <w:rsid w:val="002925E3"/>
    <w:rsid w:val="002937D2"/>
    <w:rsid w:val="002958B5"/>
    <w:rsid w:val="002A0141"/>
    <w:rsid w:val="002A290D"/>
    <w:rsid w:val="002A2D54"/>
    <w:rsid w:val="002A3C5A"/>
    <w:rsid w:val="002A4E33"/>
    <w:rsid w:val="002A53E1"/>
    <w:rsid w:val="002A54AC"/>
    <w:rsid w:val="002A5C7F"/>
    <w:rsid w:val="002B0733"/>
    <w:rsid w:val="002B0740"/>
    <w:rsid w:val="002B090F"/>
    <w:rsid w:val="002B0CC7"/>
    <w:rsid w:val="002B20FC"/>
    <w:rsid w:val="002B5689"/>
    <w:rsid w:val="002B59DF"/>
    <w:rsid w:val="002B6CEE"/>
    <w:rsid w:val="002B7E56"/>
    <w:rsid w:val="002C0556"/>
    <w:rsid w:val="002C10DC"/>
    <w:rsid w:val="002C4326"/>
    <w:rsid w:val="002C4765"/>
    <w:rsid w:val="002C4873"/>
    <w:rsid w:val="002C6B81"/>
    <w:rsid w:val="002C77C3"/>
    <w:rsid w:val="002C7874"/>
    <w:rsid w:val="002D02F7"/>
    <w:rsid w:val="002D2435"/>
    <w:rsid w:val="002D2B97"/>
    <w:rsid w:val="002D3171"/>
    <w:rsid w:val="002D3F7A"/>
    <w:rsid w:val="002D49B1"/>
    <w:rsid w:val="002D645E"/>
    <w:rsid w:val="002D72AA"/>
    <w:rsid w:val="002D7E73"/>
    <w:rsid w:val="002E0111"/>
    <w:rsid w:val="002E15DC"/>
    <w:rsid w:val="002E21DE"/>
    <w:rsid w:val="002E4609"/>
    <w:rsid w:val="002E4E3F"/>
    <w:rsid w:val="002E5949"/>
    <w:rsid w:val="002E6350"/>
    <w:rsid w:val="002F00EE"/>
    <w:rsid w:val="002F0BF1"/>
    <w:rsid w:val="002F213B"/>
    <w:rsid w:val="002F2DBB"/>
    <w:rsid w:val="002F4BB1"/>
    <w:rsid w:val="002F529B"/>
    <w:rsid w:val="002F608A"/>
    <w:rsid w:val="002F60CB"/>
    <w:rsid w:val="002F6196"/>
    <w:rsid w:val="0030232C"/>
    <w:rsid w:val="00302F04"/>
    <w:rsid w:val="003045F4"/>
    <w:rsid w:val="003049CF"/>
    <w:rsid w:val="00304B39"/>
    <w:rsid w:val="00305AAA"/>
    <w:rsid w:val="003067A6"/>
    <w:rsid w:val="003070B1"/>
    <w:rsid w:val="003101DC"/>
    <w:rsid w:val="003120CC"/>
    <w:rsid w:val="003127AC"/>
    <w:rsid w:val="00313C9B"/>
    <w:rsid w:val="00314EE6"/>
    <w:rsid w:val="00316BDA"/>
    <w:rsid w:val="00317998"/>
    <w:rsid w:val="00320952"/>
    <w:rsid w:val="0032327E"/>
    <w:rsid w:val="003235AF"/>
    <w:rsid w:val="003254D3"/>
    <w:rsid w:val="00327DC8"/>
    <w:rsid w:val="0033123C"/>
    <w:rsid w:val="003317C0"/>
    <w:rsid w:val="003317E9"/>
    <w:rsid w:val="00334D2F"/>
    <w:rsid w:val="00334DAF"/>
    <w:rsid w:val="003365C2"/>
    <w:rsid w:val="00336D14"/>
    <w:rsid w:val="00337347"/>
    <w:rsid w:val="003401E5"/>
    <w:rsid w:val="00340282"/>
    <w:rsid w:val="003412B2"/>
    <w:rsid w:val="00342003"/>
    <w:rsid w:val="003429FE"/>
    <w:rsid w:val="00342F12"/>
    <w:rsid w:val="00344C2D"/>
    <w:rsid w:val="0034635B"/>
    <w:rsid w:val="00346686"/>
    <w:rsid w:val="00347389"/>
    <w:rsid w:val="003474AB"/>
    <w:rsid w:val="00347520"/>
    <w:rsid w:val="00350E54"/>
    <w:rsid w:val="00351CF1"/>
    <w:rsid w:val="00353A12"/>
    <w:rsid w:val="003541E3"/>
    <w:rsid w:val="00361162"/>
    <w:rsid w:val="00361F00"/>
    <w:rsid w:val="0036382C"/>
    <w:rsid w:val="00365483"/>
    <w:rsid w:val="003654FB"/>
    <w:rsid w:val="0036724A"/>
    <w:rsid w:val="00371501"/>
    <w:rsid w:val="00373C17"/>
    <w:rsid w:val="003756FA"/>
    <w:rsid w:val="0038164F"/>
    <w:rsid w:val="00382C94"/>
    <w:rsid w:val="00383630"/>
    <w:rsid w:val="00383B04"/>
    <w:rsid w:val="003841D5"/>
    <w:rsid w:val="00385787"/>
    <w:rsid w:val="00385A90"/>
    <w:rsid w:val="0039024A"/>
    <w:rsid w:val="00390B46"/>
    <w:rsid w:val="00390DEB"/>
    <w:rsid w:val="0039156F"/>
    <w:rsid w:val="00391E44"/>
    <w:rsid w:val="0039224F"/>
    <w:rsid w:val="00392B84"/>
    <w:rsid w:val="003949D6"/>
    <w:rsid w:val="00394D5F"/>
    <w:rsid w:val="00395C0A"/>
    <w:rsid w:val="00397402"/>
    <w:rsid w:val="003A056A"/>
    <w:rsid w:val="003A17B9"/>
    <w:rsid w:val="003A1C63"/>
    <w:rsid w:val="003A3387"/>
    <w:rsid w:val="003A50BA"/>
    <w:rsid w:val="003A544F"/>
    <w:rsid w:val="003A6F68"/>
    <w:rsid w:val="003B048D"/>
    <w:rsid w:val="003B0710"/>
    <w:rsid w:val="003B30D3"/>
    <w:rsid w:val="003B3DA3"/>
    <w:rsid w:val="003B5ACA"/>
    <w:rsid w:val="003B72ED"/>
    <w:rsid w:val="003C08B6"/>
    <w:rsid w:val="003C126D"/>
    <w:rsid w:val="003C26BA"/>
    <w:rsid w:val="003C2F83"/>
    <w:rsid w:val="003C32B3"/>
    <w:rsid w:val="003C3689"/>
    <w:rsid w:val="003C478D"/>
    <w:rsid w:val="003C508D"/>
    <w:rsid w:val="003D1035"/>
    <w:rsid w:val="003D1645"/>
    <w:rsid w:val="003D165B"/>
    <w:rsid w:val="003D44FC"/>
    <w:rsid w:val="003D488F"/>
    <w:rsid w:val="003D4EB6"/>
    <w:rsid w:val="003D5C09"/>
    <w:rsid w:val="003E0A73"/>
    <w:rsid w:val="003E2686"/>
    <w:rsid w:val="003E297D"/>
    <w:rsid w:val="003E2AC2"/>
    <w:rsid w:val="003E4003"/>
    <w:rsid w:val="003E4340"/>
    <w:rsid w:val="003E47D7"/>
    <w:rsid w:val="003E7692"/>
    <w:rsid w:val="003F2583"/>
    <w:rsid w:val="003F4FBB"/>
    <w:rsid w:val="003F5024"/>
    <w:rsid w:val="003F5536"/>
    <w:rsid w:val="003F6D3E"/>
    <w:rsid w:val="003F7878"/>
    <w:rsid w:val="0040127D"/>
    <w:rsid w:val="00401434"/>
    <w:rsid w:val="00403A55"/>
    <w:rsid w:val="00404823"/>
    <w:rsid w:val="00404841"/>
    <w:rsid w:val="00405668"/>
    <w:rsid w:val="00406975"/>
    <w:rsid w:val="00407295"/>
    <w:rsid w:val="00407DD1"/>
    <w:rsid w:val="00407DDB"/>
    <w:rsid w:val="00410AC4"/>
    <w:rsid w:val="00410E96"/>
    <w:rsid w:val="00412F43"/>
    <w:rsid w:val="00413A28"/>
    <w:rsid w:val="00417D73"/>
    <w:rsid w:val="004203C8"/>
    <w:rsid w:val="004226A6"/>
    <w:rsid w:val="00422856"/>
    <w:rsid w:val="00422C37"/>
    <w:rsid w:val="0042371A"/>
    <w:rsid w:val="00425851"/>
    <w:rsid w:val="0043171F"/>
    <w:rsid w:val="00432488"/>
    <w:rsid w:val="004324BD"/>
    <w:rsid w:val="0043572D"/>
    <w:rsid w:val="00437DC1"/>
    <w:rsid w:val="00442FDD"/>
    <w:rsid w:val="00443295"/>
    <w:rsid w:val="00444A24"/>
    <w:rsid w:val="00444AE3"/>
    <w:rsid w:val="00444FF3"/>
    <w:rsid w:val="00445D72"/>
    <w:rsid w:val="004466EE"/>
    <w:rsid w:val="00446F05"/>
    <w:rsid w:val="004505CF"/>
    <w:rsid w:val="00452FF0"/>
    <w:rsid w:val="00453304"/>
    <w:rsid w:val="0045432E"/>
    <w:rsid w:val="00454F34"/>
    <w:rsid w:val="00455EEB"/>
    <w:rsid w:val="004567CF"/>
    <w:rsid w:val="00457650"/>
    <w:rsid w:val="00457C9C"/>
    <w:rsid w:val="0046020F"/>
    <w:rsid w:val="004608B5"/>
    <w:rsid w:val="00461D5A"/>
    <w:rsid w:val="00461E31"/>
    <w:rsid w:val="004621DC"/>
    <w:rsid w:val="004623E4"/>
    <w:rsid w:val="00462F29"/>
    <w:rsid w:val="00462FDB"/>
    <w:rsid w:val="00467877"/>
    <w:rsid w:val="0047082F"/>
    <w:rsid w:val="00470C64"/>
    <w:rsid w:val="0047160C"/>
    <w:rsid w:val="00471637"/>
    <w:rsid w:val="004724EE"/>
    <w:rsid w:val="00473488"/>
    <w:rsid w:val="0047557F"/>
    <w:rsid w:val="00475A47"/>
    <w:rsid w:val="00476024"/>
    <w:rsid w:val="0047676A"/>
    <w:rsid w:val="00476B0B"/>
    <w:rsid w:val="00476BF5"/>
    <w:rsid w:val="0047764A"/>
    <w:rsid w:val="004779E0"/>
    <w:rsid w:val="00477EA8"/>
    <w:rsid w:val="004806CA"/>
    <w:rsid w:val="00481B26"/>
    <w:rsid w:val="004830D4"/>
    <w:rsid w:val="0048398F"/>
    <w:rsid w:val="004840C0"/>
    <w:rsid w:val="00484A2E"/>
    <w:rsid w:val="004863FB"/>
    <w:rsid w:val="004870BE"/>
    <w:rsid w:val="00487BBC"/>
    <w:rsid w:val="004920ED"/>
    <w:rsid w:val="004942EA"/>
    <w:rsid w:val="004955BD"/>
    <w:rsid w:val="00496F2C"/>
    <w:rsid w:val="0049776A"/>
    <w:rsid w:val="004A3EC8"/>
    <w:rsid w:val="004A4078"/>
    <w:rsid w:val="004A5DAA"/>
    <w:rsid w:val="004B15B5"/>
    <w:rsid w:val="004B18CB"/>
    <w:rsid w:val="004B226F"/>
    <w:rsid w:val="004B2449"/>
    <w:rsid w:val="004B315C"/>
    <w:rsid w:val="004B769D"/>
    <w:rsid w:val="004C2A86"/>
    <w:rsid w:val="004C3636"/>
    <w:rsid w:val="004C5CCD"/>
    <w:rsid w:val="004C68E7"/>
    <w:rsid w:val="004C6E36"/>
    <w:rsid w:val="004C7C34"/>
    <w:rsid w:val="004D1F5E"/>
    <w:rsid w:val="004D23CC"/>
    <w:rsid w:val="004D4787"/>
    <w:rsid w:val="004D4F93"/>
    <w:rsid w:val="004D64F0"/>
    <w:rsid w:val="004D7293"/>
    <w:rsid w:val="004E0896"/>
    <w:rsid w:val="004E1C3C"/>
    <w:rsid w:val="004E20A2"/>
    <w:rsid w:val="004E63E5"/>
    <w:rsid w:val="004E63FA"/>
    <w:rsid w:val="004E71C7"/>
    <w:rsid w:val="004F010F"/>
    <w:rsid w:val="004F0769"/>
    <w:rsid w:val="004F192E"/>
    <w:rsid w:val="004F25C7"/>
    <w:rsid w:val="004F4BFF"/>
    <w:rsid w:val="004F526C"/>
    <w:rsid w:val="004F7F94"/>
    <w:rsid w:val="0050004A"/>
    <w:rsid w:val="00500E95"/>
    <w:rsid w:val="00501578"/>
    <w:rsid w:val="00501CEE"/>
    <w:rsid w:val="005031FC"/>
    <w:rsid w:val="00503F5A"/>
    <w:rsid w:val="005048BA"/>
    <w:rsid w:val="005049CB"/>
    <w:rsid w:val="00504DFD"/>
    <w:rsid w:val="005054F6"/>
    <w:rsid w:val="00510731"/>
    <w:rsid w:val="00510DF6"/>
    <w:rsid w:val="00510FE8"/>
    <w:rsid w:val="00512166"/>
    <w:rsid w:val="00513869"/>
    <w:rsid w:val="00514282"/>
    <w:rsid w:val="00515FB9"/>
    <w:rsid w:val="005164E3"/>
    <w:rsid w:val="00517C53"/>
    <w:rsid w:val="00520BA1"/>
    <w:rsid w:val="00521DA2"/>
    <w:rsid w:val="00525706"/>
    <w:rsid w:val="00525E46"/>
    <w:rsid w:val="005305DE"/>
    <w:rsid w:val="00531F8E"/>
    <w:rsid w:val="00533F38"/>
    <w:rsid w:val="0053651D"/>
    <w:rsid w:val="005376C6"/>
    <w:rsid w:val="00540439"/>
    <w:rsid w:val="00542595"/>
    <w:rsid w:val="00543E28"/>
    <w:rsid w:val="00544313"/>
    <w:rsid w:val="005443CC"/>
    <w:rsid w:val="00545279"/>
    <w:rsid w:val="0054672C"/>
    <w:rsid w:val="00547384"/>
    <w:rsid w:val="00550583"/>
    <w:rsid w:val="00551437"/>
    <w:rsid w:val="0055155C"/>
    <w:rsid w:val="00555D3C"/>
    <w:rsid w:val="00557096"/>
    <w:rsid w:val="005573E1"/>
    <w:rsid w:val="00560F54"/>
    <w:rsid w:val="00561973"/>
    <w:rsid w:val="00562383"/>
    <w:rsid w:val="00564FD6"/>
    <w:rsid w:val="005653DD"/>
    <w:rsid w:val="005715F0"/>
    <w:rsid w:val="00572030"/>
    <w:rsid w:val="005722BC"/>
    <w:rsid w:val="0057474A"/>
    <w:rsid w:val="005749C3"/>
    <w:rsid w:val="005753A3"/>
    <w:rsid w:val="00576AC4"/>
    <w:rsid w:val="00581560"/>
    <w:rsid w:val="00581A1B"/>
    <w:rsid w:val="005820FC"/>
    <w:rsid w:val="0058264B"/>
    <w:rsid w:val="005832C8"/>
    <w:rsid w:val="005841B8"/>
    <w:rsid w:val="00584472"/>
    <w:rsid w:val="005851BC"/>
    <w:rsid w:val="00587C76"/>
    <w:rsid w:val="00590749"/>
    <w:rsid w:val="00590B4E"/>
    <w:rsid w:val="005912A8"/>
    <w:rsid w:val="00592A8B"/>
    <w:rsid w:val="005939F6"/>
    <w:rsid w:val="00596201"/>
    <w:rsid w:val="0059627E"/>
    <w:rsid w:val="00596F88"/>
    <w:rsid w:val="00597503"/>
    <w:rsid w:val="00597D3A"/>
    <w:rsid w:val="005A2825"/>
    <w:rsid w:val="005A3F67"/>
    <w:rsid w:val="005A4966"/>
    <w:rsid w:val="005A547B"/>
    <w:rsid w:val="005A5C28"/>
    <w:rsid w:val="005A61C5"/>
    <w:rsid w:val="005A62C4"/>
    <w:rsid w:val="005A691D"/>
    <w:rsid w:val="005B0826"/>
    <w:rsid w:val="005B3442"/>
    <w:rsid w:val="005B58ED"/>
    <w:rsid w:val="005B7472"/>
    <w:rsid w:val="005B7B40"/>
    <w:rsid w:val="005B7D9C"/>
    <w:rsid w:val="005C123E"/>
    <w:rsid w:val="005C2591"/>
    <w:rsid w:val="005C2768"/>
    <w:rsid w:val="005C2813"/>
    <w:rsid w:val="005C33EA"/>
    <w:rsid w:val="005C4227"/>
    <w:rsid w:val="005C4588"/>
    <w:rsid w:val="005C552D"/>
    <w:rsid w:val="005C60D2"/>
    <w:rsid w:val="005D0963"/>
    <w:rsid w:val="005D1E68"/>
    <w:rsid w:val="005D2854"/>
    <w:rsid w:val="005D3C81"/>
    <w:rsid w:val="005D4DFA"/>
    <w:rsid w:val="005D4EBF"/>
    <w:rsid w:val="005D57FE"/>
    <w:rsid w:val="005D5B51"/>
    <w:rsid w:val="005D7B2F"/>
    <w:rsid w:val="005E2D94"/>
    <w:rsid w:val="005E3913"/>
    <w:rsid w:val="005E3AE1"/>
    <w:rsid w:val="005E5023"/>
    <w:rsid w:val="005E7617"/>
    <w:rsid w:val="005E7C86"/>
    <w:rsid w:val="005F0A0F"/>
    <w:rsid w:val="005F3FF8"/>
    <w:rsid w:val="005F7F12"/>
    <w:rsid w:val="00600539"/>
    <w:rsid w:val="00601762"/>
    <w:rsid w:val="00602279"/>
    <w:rsid w:val="006027B6"/>
    <w:rsid w:val="00603E35"/>
    <w:rsid w:val="006050B5"/>
    <w:rsid w:val="006061EF"/>
    <w:rsid w:val="00606D10"/>
    <w:rsid w:val="00607F6D"/>
    <w:rsid w:val="0061068E"/>
    <w:rsid w:val="00612757"/>
    <w:rsid w:val="00614615"/>
    <w:rsid w:val="00615402"/>
    <w:rsid w:val="006154BE"/>
    <w:rsid w:val="00615ED3"/>
    <w:rsid w:val="006175D0"/>
    <w:rsid w:val="00620D21"/>
    <w:rsid w:val="006221E1"/>
    <w:rsid w:val="006228CB"/>
    <w:rsid w:val="00623A45"/>
    <w:rsid w:val="00624DCE"/>
    <w:rsid w:val="00627AB8"/>
    <w:rsid w:val="0063029F"/>
    <w:rsid w:val="006315B2"/>
    <w:rsid w:val="00634013"/>
    <w:rsid w:val="0063444B"/>
    <w:rsid w:val="00634C93"/>
    <w:rsid w:val="00637DC5"/>
    <w:rsid w:val="00640132"/>
    <w:rsid w:val="00641FAC"/>
    <w:rsid w:val="00642691"/>
    <w:rsid w:val="00642D6A"/>
    <w:rsid w:val="0064350B"/>
    <w:rsid w:val="006441ED"/>
    <w:rsid w:val="006473F8"/>
    <w:rsid w:val="00651E64"/>
    <w:rsid w:val="00652E48"/>
    <w:rsid w:val="00653231"/>
    <w:rsid w:val="006548C3"/>
    <w:rsid w:val="00656D04"/>
    <w:rsid w:val="0065736D"/>
    <w:rsid w:val="00661B5E"/>
    <w:rsid w:val="006627BA"/>
    <w:rsid w:val="00664D1F"/>
    <w:rsid w:val="0066716F"/>
    <w:rsid w:val="00667815"/>
    <w:rsid w:val="00667914"/>
    <w:rsid w:val="00670B77"/>
    <w:rsid w:val="00671B4E"/>
    <w:rsid w:val="006734FE"/>
    <w:rsid w:val="00674740"/>
    <w:rsid w:val="00675DD7"/>
    <w:rsid w:val="0068354E"/>
    <w:rsid w:val="00683551"/>
    <w:rsid w:val="00684517"/>
    <w:rsid w:val="00690213"/>
    <w:rsid w:val="006904C1"/>
    <w:rsid w:val="00690F28"/>
    <w:rsid w:val="00691866"/>
    <w:rsid w:val="00691978"/>
    <w:rsid w:val="00692A75"/>
    <w:rsid w:val="00695443"/>
    <w:rsid w:val="006954AB"/>
    <w:rsid w:val="00695E8C"/>
    <w:rsid w:val="00695FB2"/>
    <w:rsid w:val="00697954"/>
    <w:rsid w:val="006A0B42"/>
    <w:rsid w:val="006A1087"/>
    <w:rsid w:val="006A1C70"/>
    <w:rsid w:val="006A484B"/>
    <w:rsid w:val="006A5CB7"/>
    <w:rsid w:val="006A5F27"/>
    <w:rsid w:val="006A77DC"/>
    <w:rsid w:val="006B0156"/>
    <w:rsid w:val="006B0F9A"/>
    <w:rsid w:val="006B1080"/>
    <w:rsid w:val="006B2A60"/>
    <w:rsid w:val="006B58BE"/>
    <w:rsid w:val="006B69BA"/>
    <w:rsid w:val="006B7B4E"/>
    <w:rsid w:val="006C462F"/>
    <w:rsid w:val="006C54CA"/>
    <w:rsid w:val="006C5691"/>
    <w:rsid w:val="006D0574"/>
    <w:rsid w:val="006D1907"/>
    <w:rsid w:val="006D20C8"/>
    <w:rsid w:val="006E110F"/>
    <w:rsid w:val="006E12FE"/>
    <w:rsid w:val="006E25FD"/>
    <w:rsid w:val="006E3D15"/>
    <w:rsid w:val="006E43B7"/>
    <w:rsid w:val="006E4D61"/>
    <w:rsid w:val="006E6658"/>
    <w:rsid w:val="006F01D8"/>
    <w:rsid w:val="006F04C9"/>
    <w:rsid w:val="006F062A"/>
    <w:rsid w:val="006F078C"/>
    <w:rsid w:val="006F0DF2"/>
    <w:rsid w:val="006F2387"/>
    <w:rsid w:val="006F30F2"/>
    <w:rsid w:val="006F3381"/>
    <w:rsid w:val="006F41B9"/>
    <w:rsid w:val="006F5620"/>
    <w:rsid w:val="006F65F3"/>
    <w:rsid w:val="006F6AA4"/>
    <w:rsid w:val="006F7477"/>
    <w:rsid w:val="007016D6"/>
    <w:rsid w:val="0070406B"/>
    <w:rsid w:val="00705197"/>
    <w:rsid w:val="0070584B"/>
    <w:rsid w:val="00706ED4"/>
    <w:rsid w:val="00707C7D"/>
    <w:rsid w:val="00710E56"/>
    <w:rsid w:val="007117F3"/>
    <w:rsid w:val="00712D8E"/>
    <w:rsid w:val="00713223"/>
    <w:rsid w:val="00713299"/>
    <w:rsid w:val="007148B2"/>
    <w:rsid w:val="00715198"/>
    <w:rsid w:val="007155D5"/>
    <w:rsid w:val="00715FC0"/>
    <w:rsid w:val="00716207"/>
    <w:rsid w:val="007175F0"/>
    <w:rsid w:val="00720181"/>
    <w:rsid w:val="0072078E"/>
    <w:rsid w:val="00721B51"/>
    <w:rsid w:val="007264B2"/>
    <w:rsid w:val="0073142C"/>
    <w:rsid w:val="00732F9F"/>
    <w:rsid w:val="00733076"/>
    <w:rsid w:val="00733C9E"/>
    <w:rsid w:val="00735643"/>
    <w:rsid w:val="00735B3D"/>
    <w:rsid w:val="00737783"/>
    <w:rsid w:val="0074049F"/>
    <w:rsid w:val="00740B00"/>
    <w:rsid w:val="007430A2"/>
    <w:rsid w:val="00743CE5"/>
    <w:rsid w:val="00743F0D"/>
    <w:rsid w:val="0074428E"/>
    <w:rsid w:val="0074579B"/>
    <w:rsid w:val="00745C34"/>
    <w:rsid w:val="00746806"/>
    <w:rsid w:val="00746D7C"/>
    <w:rsid w:val="007560B2"/>
    <w:rsid w:val="00763BF0"/>
    <w:rsid w:val="007657FE"/>
    <w:rsid w:val="007658BA"/>
    <w:rsid w:val="0077008E"/>
    <w:rsid w:val="00770DA9"/>
    <w:rsid w:val="00772216"/>
    <w:rsid w:val="00773F6C"/>
    <w:rsid w:val="00775F73"/>
    <w:rsid w:val="00780340"/>
    <w:rsid w:val="00782035"/>
    <w:rsid w:val="0078223B"/>
    <w:rsid w:val="007859C7"/>
    <w:rsid w:val="007866D7"/>
    <w:rsid w:val="00787375"/>
    <w:rsid w:val="007904C5"/>
    <w:rsid w:val="0079321F"/>
    <w:rsid w:val="00795C77"/>
    <w:rsid w:val="00795D7F"/>
    <w:rsid w:val="00796F32"/>
    <w:rsid w:val="007A12BB"/>
    <w:rsid w:val="007A1766"/>
    <w:rsid w:val="007A1785"/>
    <w:rsid w:val="007A23B3"/>
    <w:rsid w:val="007A28DC"/>
    <w:rsid w:val="007A48C9"/>
    <w:rsid w:val="007A5E7C"/>
    <w:rsid w:val="007B032F"/>
    <w:rsid w:val="007B15DE"/>
    <w:rsid w:val="007B1BAE"/>
    <w:rsid w:val="007B1CA0"/>
    <w:rsid w:val="007B3A87"/>
    <w:rsid w:val="007B4204"/>
    <w:rsid w:val="007B4765"/>
    <w:rsid w:val="007B4774"/>
    <w:rsid w:val="007B5319"/>
    <w:rsid w:val="007B63B5"/>
    <w:rsid w:val="007B6BF9"/>
    <w:rsid w:val="007C068E"/>
    <w:rsid w:val="007C11B3"/>
    <w:rsid w:val="007C1387"/>
    <w:rsid w:val="007C16B9"/>
    <w:rsid w:val="007C53B8"/>
    <w:rsid w:val="007C57F0"/>
    <w:rsid w:val="007C5BF3"/>
    <w:rsid w:val="007C6A8E"/>
    <w:rsid w:val="007C7778"/>
    <w:rsid w:val="007D016F"/>
    <w:rsid w:val="007D04FE"/>
    <w:rsid w:val="007D237D"/>
    <w:rsid w:val="007D280D"/>
    <w:rsid w:val="007D43F1"/>
    <w:rsid w:val="007D7D38"/>
    <w:rsid w:val="007E06F1"/>
    <w:rsid w:val="007E14C4"/>
    <w:rsid w:val="007E1842"/>
    <w:rsid w:val="007E3044"/>
    <w:rsid w:val="007E367D"/>
    <w:rsid w:val="007E637C"/>
    <w:rsid w:val="007F10C7"/>
    <w:rsid w:val="007F1F7F"/>
    <w:rsid w:val="007F2DA5"/>
    <w:rsid w:val="007F38AD"/>
    <w:rsid w:val="007F3C38"/>
    <w:rsid w:val="007F4F37"/>
    <w:rsid w:val="007F509A"/>
    <w:rsid w:val="007F6F94"/>
    <w:rsid w:val="008005F0"/>
    <w:rsid w:val="00800AF7"/>
    <w:rsid w:val="008025C3"/>
    <w:rsid w:val="00804142"/>
    <w:rsid w:val="008055BC"/>
    <w:rsid w:val="00806E22"/>
    <w:rsid w:val="00810F2A"/>
    <w:rsid w:val="00813460"/>
    <w:rsid w:val="00814A90"/>
    <w:rsid w:val="008219C5"/>
    <w:rsid w:val="00822CE6"/>
    <w:rsid w:val="00824078"/>
    <w:rsid w:val="00824DBB"/>
    <w:rsid w:val="00827140"/>
    <w:rsid w:val="008273C8"/>
    <w:rsid w:val="00832B45"/>
    <w:rsid w:val="00833A2E"/>
    <w:rsid w:val="00833B74"/>
    <w:rsid w:val="00834E93"/>
    <w:rsid w:val="008356CA"/>
    <w:rsid w:val="00841F55"/>
    <w:rsid w:val="008436EB"/>
    <w:rsid w:val="00845A85"/>
    <w:rsid w:val="0084644E"/>
    <w:rsid w:val="00847824"/>
    <w:rsid w:val="00847B80"/>
    <w:rsid w:val="00850A84"/>
    <w:rsid w:val="0085183A"/>
    <w:rsid w:val="00851DB7"/>
    <w:rsid w:val="0085253A"/>
    <w:rsid w:val="00852E2A"/>
    <w:rsid w:val="0085307F"/>
    <w:rsid w:val="00856F35"/>
    <w:rsid w:val="00857CA5"/>
    <w:rsid w:val="00861068"/>
    <w:rsid w:val="00861CA3"/>
    <w:rsid w:val="00862E48"/>
    <w:rsid w:val="00863283"/>
    <w:rsid w:val="00863605"/>
    <w:rsid w:val="0086506F"/>
    <w:rsid w:val="0086751E"/>
    <w:rsid w:val="00867CFD"/>
    <w:rsid w:val="00870D6C"/>
    <w:rsid w:val="0087359B"/>
    <w:rsid w:val="008735F8"/>
    <w:rsid w:val="00874CA5"/>
    <w:rsid w:val="00875FB1"/>
    <w:rsid w:val="00885654"/>
    <w:rsid w:val="00885D0F"/>
    <w:rsid w:val="008871F3"/>
    <w:rsid w:val="0089276B"/>
    <w:rsid w:val="00894A05"/>
    <w:rsid w:val="008957AA"/>
    <w:rsid w:val="008969EE"/>
    <w:rsid w:val="008A19FD"/>
    <w:rsid w:val="008A1EDD"/>
    <w:rsid w:val="008A2C43"/>
    <w:rsid w:val="008A3165"/>
    <w:rsid w:val="008A52A0"/>
    <w:rsid w:val="008A54EA"/>
    <w:rsid w:val="008B09D3"/>
    <w:rsid w:val="008B58DC"/>
    <w:rsid w:val="008B5961"/>
    <w:rsid w:val="008B7B3E"/>
    <w:rsid w:val="008B7DB5"/>
    <w:rsid w:val="008B7DF8"/>
    <w:rsid w:val="008C018F"/>
    <w:rsid w:val="008C1C71"/>
    <w:rsid w:val="008C472E"/>
    <w:rsid w:val="008C48F5"/>
    <w:rsid w:val="008C51FA"/>
    <w:rsid w:val="008C61E4"/>
    <w:rsid w:val="008D1615"/>
    <w:rsid w:val="008D1718"/>
    <w:rsid w:val="008D2447"/>
    <w:rsid w:val="008D3CE7"/>
    <w:rsid w:val="008D4525"/>
    <w:rsid w:val="008D4DCF"/>
    <w:rsid w:val="008D6076"/>
    <w:rsid w:val="008E2927"/>
    <w:rsid w:val="008E2C93"/>
    <w:rsid w:val="008E6B32"/>
    <w:rsid w:val="008F1091"/>
    <w:rsid w:val="008F231F"/>
    <w:rsid w:val="008F2C5E"/>
    <w:rsid w:val="008F2EA1"/>
    <w:rsid w:val="008F4948"/>
    <w:rsid w:val="008F6217"/>
    <w:rsid w:val="00900C64"/>
    <w:rsid w:val="00900EA6"/>
    <w:rsid w:val="00901715"/>
    <w:rsid w:val="0090188A"/>
    <w:rsid w:val="00901E78"/>
    <w:rsid w:val="009021F0"/>
    <w:rsid w:val="009031B3"/>
    <w:rsid w:val="00904C0D"/>
    <w:rsid w:val="009060D8"/>
    <w:rsid w:val="00907631"/>
    <w:rsid w:val="00910B4F"/>
    <w:rsid w:val="009112A8"/>
    <w:rsid w:val="009135F1"/>
    <w:rsid w:val="009138B9"/>
    <w:rsid w:val="009153FC"/>
    <w:rsid w:val="009167FC"/>
    <w:rsid w:val="0091794A"/>
    <w:rsid w:val="00923974"/>
    <w:rsid w:val="009250B6"/>
    <w:rsid w:val="009253C1"/>
    <w:rsid w:val="009274CF"/>
    <w:rsid w:val="00927A82"/>
    <w:rsid w:val="00930AFC"/>
    <w:rsid w:val="00931327"/>
    <w:rsid w:val="009321BB"/>
    <w:rsid w:val="009325D1"/>
    <w:rsid w:val="009328E3"/>
    <w:rsid w:val="00933483"/>
    <w:rsid w:val="00935657"/>
    <w:rsid w:val="00936236"/>
    <w:rsid w:val="00936D55"/>
    <w:rsid w:val="00941C4C"/>
    <w:rsid w:val="00943800"/>
    <w:rsid w:val="00943B88"/>
    <w:rsid w:val="0094454E"/>
    <w:rsid w:val="00947AFA"/>
    <w:rsid w:val="00956DC2"/>
    <w:rsid w:val="00960A2A"/>
    <w:rsid w:val="00960C4D"/>
    <w:rsid w:val="0096107B"/>
    <w:rsid w:val="00964640"/>
    <w:rsid w:val="00964B01"/>
    <w:rsid w:val="00965D0B"/>
    <w:rsid w:val="00965D82"/>
    <w:rsid w:val="00974B5D"/>
    <w:rsid w:val="0097789A"/>
    <w:rsid w:val="00980C7B"/>
    <w:rsid w:val="00980D2A"/>
    <w:rsid w:val="0098332C"/>
    <w:rsid w:val="00983745"/>
    <w:rsid w:val="00983FF9"/>
    <w:rsid w:val="009854FE"/>
    <w:rsid w:val="00985DD8"/>
    <w:rsid w:val="009871AF"/>
    <w:rsid w:val="00987739"/>
    <w:rsid w:val="00990E82"/>
    <w:rsid w:val="00991EA4"/>
    <w:rsid w:val="00993A05"/>
    <w:rsid w:val="00995F7A"/>
    <w:rsid w:val="00996A9E"/>
    <w:rsid w:val="00997888"/>
    <w:rsid w:val="009A116B"/>
    <w:rsid w:val="009A2C37"/>
    <w:rsid w:val="009A2F4C"/>
    <w:rsid w:val="009A43C1"/>
    <w:rsid w:val="009A5B1E"/>
    <w:rsid w:val="009A6254"/>
    <w:rsid w:val="009A70F6"/>
    <w:rsid w:val="009A7818"/>
    <w:rsid w:val="009A7B7F"/>
    <w:rsid w:val="009B0335"/>
    <w:rsid w:val="009B0CCB"/>
    <w:rsid w:val="009B0DB1"/>
    <w:rsid w:val="009B311F"/>
    <w:rsid w:val="009C0696"/>
    <w:rsid w:val="009C0DB7"/>
    <w:rsid w:val="009C1965"/>
    <w:rsid w:val="009C37F8"/>
    <w:rsid w:val="009C46EB"/>
    <w:rsid w:val="009C5344"/>
    <w:rsid w:val="009C61EB"/>
    <w:rsid w:val="009C6487"/>
    <w:rsid w:val="009C727C"/>
    <w:rsid w:val="009D08AF"/>
    <w:rsid w:val="009D1BEB"/>
    <w:rsid w:val="009D31C1"/>
    <w:rsid w:val="009D4372"/>
    <w:rsid w:val="009D72A2"/>
    <w:rsid w:val="009E14D3"/>
    <w:rsid w:val="009E19EB"/>
    <w:rsid w:val="009F044E"/>
    <w:rsid w:val="009F540D"/>
    <w:rsid w:val="009F68BC"/>
    <w:rsid w:val="009F75B9"/>
    <w:rsid w:val="00A00A00"/>
    <w:rsid w:val="00A00F53"/>
    <w:rsid w:val="00A010B7"/>
    <w:rsid w:val="00A0113A"/>
    <w:rsid w:val="00A03684"/>
    <w:rsid w:val="00A03688"/>
    <w:rsid w:val="00A04FEB"/>
    <w:rsid w:val="00A06267"/>
    <w:rsid w:val="00A075E2"/>
    <w:rsid w:val="00A1059D"/>
    <w:rsid w:val="00A11240"/>
    <w:rsid w:val="00A1230D"/>
    <w:rsid w:val="00A13BB9"/>
    <w:rsid w:val="00A16C0C"/>
    <w:rsid w:val="00A175C3"/>
    <w:rsid w:val="00A17DBF"/>
    <w:rsid w:val="00A20173"/>
    <w:rsid w:val="00A210D0"/>
    <w:rsid w:val="00A21ED3"/>
    <w:rsid w:val="00A2270F"/>
    <w:rsid w:val="00A26803"/>
    <w:rsid w:val="00A303C9"/>
    <w:rsid w:val="00A313F4"/>
    <w:rsid w:val="00A32443"/>
    <w:rsid w:val="00A32B34"/>
    <w:rsid w:val="00A34A4E"/>
    <w:rsid w:val="00A34E1B"/>
    <w:rsid w:val="00A35F34"/>
    <w:rsid w:val="00A3716A"/>
    <w:rsid w:val="00A37C02"/>
    <w:rsid w:val="00A40B79"/>
    <w:rsid w:val="00A41C4C"/>
    <w:rsid w:val="00A4204E"/>
    <w:rsid w:val="00A424EE"/>
    <w:rsid w:val="00A42D09"/>
    <w:rsid w:val="00A43962"/>
    <w:rsid w:val="00A43DD9"/>
    <w:rsid w:val="00A46A7A"/>
    <w:rsid w:val="00A47F11"/>
    <w:rsid w:val="00A522FF"/>
    <w:rsid w:val="00A52E15"/>
    <w:rsid w:val="00A52EA7"/>
    <w:rsid w:val="00A5327A"/>
    <w:rsid w:val="00A53901"/>
    <w:rsid w:val="00A55AB5"/>
    <w:rsid w:val="00A56B93"/>
    <w:rsid w:val="00A57A95"/>
    <w:rsid w:val="00A57DC0"/>
    <w:rsid w:val="00A60163"/>
    <w:rsid w:val="00A6053E"/>
    <w:rsid w:val="00A6080D"/>
    <w:rsid w:val="00A6173A"/>
    <w:rsid w:val="00A618AB"/>
    <w:rsid w:val="00A62C53"/>
    <w:rsid w:val="00A64FC5"/>
    <w:rsid w:val="00A66C45"/>
    <w:rsid w:val="00A6743D"/>
    <w:rsid w:val="00A67442"/>
    <w:rsid w:val="00A700CB"/>
    <w:rsid w:val="00A70D06"/>
    <w:rsid w:val="00A74AB4"/>
    <w:rsid w:val="00A756E1"/>
    <w:rsid w:val="00A75825"/>
    <w:rsid w:val="00A82EF9"/>
    <w:rsid w:val="00A8418B"/>
    <w:rsid w:val="00A85B39"/>
    <w:rsid w:val="00A86F8F"/>
    <w:rsid w:val="00A9183A"/>
    <w:rsid w:val="00A92961"/>
    <w:rsid w:val="00A93139"/>
    <w:rsid w:val="00A93E30"/>
    <w:rsid w:val="00A94420"/>
    <w:rsid w:val="00A95360"/>
    <w:rsid w:val="00A96F7B"/>
    <w:rsid w:val="00A9751E"/>
    <w:rsid w:val="00AA013C"/>
    <w:rsid w:val="00AA12BD"/>
    <w:rsid w:val="00AA15EF"/>
    <w:rsid w:val="00AA2814"/>
    <w:rsid w:val="00AA2D2A"/>
    <w:rsid w:val="00AA345F"/>
    <w:rsid w:val="00AA3A4D"/>
    <w:rsid w:val="00AA47ED"/>
    <w:rsid w:val="00AA4896"/>
    <w:rsid w:val="00AA5521"/>
    <w:rsid w:val="00AA78BE"/>
    <w:rsid w:val="00AA7DD5"/>
    <w:rsid w:val="00AA7F0C"/>
    <w:rsid w:val="00AB118E"/>
    <w:rsid w:val="00AB2767"/>
    <w:rsid w:val="00AB3058"/>
    <w:rsid w:val="00AB5471"/>
    <w:rsid w:val="00AB58F6"/>
    <w:rsid w:val="00AB5BF9"/>
    <w:rsid w:val="00AB6E03"/>
    <w:rsid w:val="00AC0600"/>
    <w:rsid w:val="00AC0D79"/>
    <w:rsid w:val="00AC1D2C"/>
    <w:rsid w:val="00AC26DB"/>
    <w:rsid w:val="00AC282D"/>
    <w:rsid w:val="00AC374D"/>
    <w:rsid w:val="00AC5693"/>
    <w:rsid w:val="00AC6944"/>
    <w:rsid w:val="00AC776C"/>
    <w:rsid w:val="00AC7B66"/>
    <w:rsid w:val="00AC7DB2"/>
    <w:rsid w:val="00AD007C"/>
    <w:rsid w:val="00AD2220"/>
    <w:rsid w:val="00AD6AF0"/>
    <w:rsid w:val="00AD6CDF"/>
    <w:rsid w:val="00AD7D07"/>
    <w:rsid w:val="00AE15C2"/>
    <w:rsid w:val="00AE1B7F"/>
    <w:rsid w:val="00AE4A74"/>
    <w:rsid w:val="00AE72B0"/>
    <w:rsid w:val="00AF0577"/>
    <w:rsid w:val="00AF33B6"/>
    <w:rsid w:val="00AF3A24"/>
    <w:rsid w:val="00AF6E78"/>
    <w:rsid w:val="00B00FE6"/>
    <w:rsid w:val="00B03280"/>
    <w:rsid w:val="00B03595"/>
    <w:rsid w:val="00B03693"/>
    <w:rsid w:val="00B04577"/>
    <w:rsid w:val="00B05DDD"/>
    <w:rsid w:val="00B06A61"/>
    <w:rsid w:val="00B07A01"/>
    <w:rsid w:val="00B10170"/>
    <w:rsid w:val="00B1041A"/>
    <w:rsid w:val="00B108CE"/>
    <w:rsid w:val="00B10D5C"/>
    <w:rsid w:val="00B11848"/>
    <w:rsid w:val="00B12DD2"/>
    <w:rsid w:val="00B1435C"/>
    <w:rsid w:val="00B151C3"/>
    <w:rsid w:val="00B1542B"/>
    <w:rsid w:val="00B1576F"/>
    <w:rsid w:val="00B15D5A"/>
    <w:rsid w:val="00B21761"/>
    <w:rsid w:val="00B22112"/>
    <w:rsid w:val="00B23499"/>
    <w:rsid w:val="00B246CA"/>
    <w:rsid w:val="00B25AE1"/>
    <w:rsid w:val="00B301FA"/>
    <w:rsid w:val="00B307A1"/>
    <w:rsid w:val="00B3194D"/>
    <w:rsid w:val="00B32766"/>
    <w:rsid w:val="00B32D41"/>
    <w:rsid w:val="00B34054"/>
    <w:rsid w:val="00B34BF8"/>
    <w:rsid w:val="00B355DC"/>
    <w:rsid w:val="00B36BB1"/>
    <w:rsid w:val="00B36E17"/>
    <w:rsid w:val="00B40AFE"/>
    <w:rsid w:val="00B42D10"/>
    <w:rsid w:val="00B44297"/>
    <w:rsid w:val="00B44963"/>
    <w:rsid w:val="00B47558"/>
    <w:rsid w:val="00B531B9"/>
    <w:rsid w:val="00B53B9C"/>
    <w:rsid w:val="00B55F6E"/>
    <w:rsid w:val="00B56233"/>
    <w:rsid w:val="00B5739F"/>
    <w:rsid w:val="00B60955"/>
    <w:rsid w:val="00B609AF"/>
    <w:rsid w:val="00B60F7C"/>
    <w:rsid w:val="00B61AA9"/>
    <w:rsid w:val="00B650D2"/>
    <w:rsid w:val="00B65B9A"/>
    <w:rsid w:val="00B660B6"/>
    <w:rsid w:val="00B7695D"/>
    <w:rsid w:val="00B81F1B"/>
    <w:rsid w:val="00B83705"/>
    <w:rsid w:val="00B83A6B"/>
    <w:rsid w:val="00B84EDD"/>
    <w:rsid w:val="00B850A6"/>
    <w:rsid w:val="00B853FB"/>
    <w:rsid w:val="00B85C15"/>
    <w:rsid w:val="00B86DF5"/>
    <w:rsid w:val="00B911F1"/>
    <w:rsid w:val="00B92467"/>
    <w:rsid w:val="00B92618"/>
    <w:rsid w:val="00B93807"/>
    <w:rsid w:val="00B94BA3"/>
    <w:rsid w:val="00B94ED5"/>
    <w:rsid w:val="00BA39E4"/>
    <w:rsid w:val="00BA474A"/>
    <w:rsid w:val="00BA4DE2"/>
    <w:rsid w:val="00BA51E7"/>
    <w:rsid w:val="00BA595E"/>
    <w:rsid w:val="00BB1AEA"/>
    <w:rsid w:val="00BB2577"/>
    <w:rsid w:val="00BB27AE"/>
    <w:rsid w:val="00BB6355"/>
    <w:rsid w:val="00BB6356"/>
    <w:rsid w:val="00BB6E53"/>
    <w:rsid w:val="00BB7E8B"/>
    <w:rsid w:val="00BC1540"/>
    <w:rsid w:val="00BC2418"/>
    <w:rsid w:val="00BC3115"/>
    <w:rsid w:val="00BC5053"/>
    <w:rsid w:val="00BC7E11"/>
    <w:rsid w:val="00BC7FB3"/>
    <w:rsid w:val="00BD3940"/>
    <w:rsid w:val="00BD6B97"/>
    <w:rsid w:val="00BD6CDA"/>
    <w:rsid w:val="00BD732F"/>
    <w:rsid w:val="00BD7A50"/>
    <w:rsid w:val="00BD7BD0"/>
    <w:rsid w:val="00BD7F50"/>
    <w:rsid w:val="00BE040D"/>
    <w:rsid w:val="00BE04E6"/>
    <w:rsid w:val="00BE0F44"/>
    <w:rsid w:val="00BE12E2"/>
    <w:rsid w:val="00BE3FAA"/>
    <w:rsid w:val="00BE5133"/>
    <w:rsid w:val="00BE5406"/>
    <w:rsid w:val="00BE7D80"/>
    <w:rsid w:val="00BF1554"/>
    <w:rsid w:val="00BF29EE"/>
    <w:rsid w:val="00BF3329"/>
    <w:rsid w:val="00BF6545"/>
    <w:rsid w:val="00BF7F8F"/>
    <w:rsid w:val="00C00394"/>
    <w:rsid w:val="00C0077B"/>
    <w:rsid w:val="00C02691"/>
    <w:rsid w:val="00C03DB6"/>
    <w:rsid w:val="00C04C0B"/>
    <w:rsid w:val="00C06293"/>
    <w:rsid w:val="00C06E42"/>
    <w:rsid w:val="00C06EAE"/>
    <w:rsid w:val="00C10F06"/>
    <w:rsid w:val="00C116BD"/>
    <w:rsid w:val="00C12B43"/>
    <w:rsid w:val="00C13C3E"/>
    <w:rsid w:val="00C1482C"/>
    <w:rsid w:val="00C1762E"/>
    <w:rsid w:val="00C20C0D"/>
    <w:rsid w:val="00C21134"/>
    <w:rsid w:val="00C212BF"/>
    <w:rsid w:val="00C21811"/>
    <w:rsid w:val="00C2242D"/>
    <w:rsid w:val="00C238AB"/>
    <w:rsid w:val="00C242FC"/>
    <w:rsid w:val="00C24F04"/>
    <w:rsid w:val="00C25304"/>
    <w:rsid w:val="00C26E8D"/>
    <w:rsid w:val="00C30E65"/>
    <w:rsid w:val="00C31221"/>
    <w:rsid w:val="00C33C14"/>
    <w:rsid w:val="00C349C0"/>
    <w:rsid w:val="00C34E5C"/>
    <w:rsid w:val="00C3779B"/>
    <w:rsid w:val="00C37A89"/>
    <w:rsid w:val="00C37AD8"/>
    <w:rsid w:val="00C4185E"/>
    <w:rsid w:val="00C451EB"/>
    <w:rsid w:val="00C45604"/>
    <w:rsid w:val="00C45CD7"/>
    <w:rsid w:val="00C47485"/>
    <w:rsid w:val="00C4758B"/>
    <w:rsid w:val="00C511A9"/>
    <w:rsid w:val="00C52E2D"/>
    <w:rsid w:val="00C5399D"/>
    <w:rsid w:val="00C53F77"/>
    <w:rsid w:val="00C5447D"/>
    <w:rsid w:val="00C54E4F"/>
    <w:rsid w:val="00C55CDD"/>
    <w:rsid w:val="00C55E2B"/>
    <w:rsid w:val="00C5604B"/>
    <w:rsid w:val="00C56379"/>
    <w:rsid w:val="00C56621"/>
    <w:rsid w:val="00C619B8"/>
    <w:rsid w:val="00C61E86"/>
    <w:rsid w:val="00C63B0A"/>
    <w:rsid w:val="00C657B8"/>
    <w:rsid w:val="00C67374"/>
    <w:rsid w:val="00C67675"/>
    <w:rsid w:val="00C67A79"/>
    <w:rsid w:val="00C67BE9"/>
    <w:rsid w:val="00C7098B"/>
    <w:rsid w:val="00C70F83"/>
    <w:rsid w:val="00C71E2F"/>
    <w:rsid w:val="00C71FCA"/>
    <w:rsid w:val="00C73082"/>
    <w:rsid w:val="00C7314A"/>
    <w:rsid w:val="00C73CB9"/>
    <w:rsid w:val="00C7437C"/>
    <w:rsid w:val="00C74E2D"/>
    <w:rsid w:val="00C7545A"/>
    <w:rsid w:val="00C773CA"/>
    <w:rsid w:val="00C774DA"/>
    <w:rsid w:val="00C80CDC"/>
    <w:rsid w:val="00C810FD"/>
    <w:rsid w:val="00C87767"/>
    <w:rsid w:val="00C90247"/>
    <w:rsid w:val="00C90BAC"/>
    <w:rsid w:val="00C90C99"/>
    <w:rsid w:val="00C91079"/>
    <w:rsid w:val="00C911F8"/>
    <w:rsid w:val="00C96551"/>
    <w:rsid w:val="00C9676A"/>
    <w:rsid w:val="00C975A2"/>
    <w:rsid w:val="00C97AA7"/>
    <w:rsid w:val="00CA0A6A"/>
    <w:rsid w:val="00CA184B"/>
    <w:rsid w:val="00CA18F0"/>
    <w:rsid w:val="00CA2A5D"/>
    <w:rsid w:val="00CA2BDD"/>
    <w:rsid w:val="00CA5139"/>
    <w:rsid w:val="00CA59BC"/>
    <w:rsid w:val="00CA7167"/>
    <w:rsid w:val="00CB14E6"/>
    <w:rsid w:val="00CB1A14"/>
    <w:rsid w:val="00CB2289"/>
    <w:rsid w:val="00CB2332"/>
    <w:rsid w:val="00CB33B0"/>
    <w:rsid w:val="00CB3D77"/>
    <w:rsid w:val="00CB53E1"/>
    <w:rsid w:val="00CC134E"/>
    <w:rsid w:val="00CC1737"/>
    <w:rsid w:val="00CC2038"/>
    <w:rsid w:val="00CC4965"/>
    <w:rsid w:val="00CC4AB5"/>
    <w:rsid w:val="00CC4EEE"/>
    <w:rsid w:val="00CD07B1"/>
    <w:rsid w:val="00CD2140"/>
    <w:rsid w:val="00CD29EC"/>
    <w:rsid w:val="00CD2C4A"/>
    <w:rsid w:val="00CD37A7"/>
    <w:rsid w:val="00CD4D09"/>
    <w:rsid w:val="00CD625D"/>
    <w:rsid w:val="00CE0907"/>
    <w:rsid w:val="00CE3D67"/>
    <w:rsid w:val="00CE52A5"/>
    <w:rsid w:val="00CF012B"/>
    <w:rsid w:val="00CF0B10"/>
    <w:rsid w:val="00CF14E5"/>
    <w:rsid w:val="00CF2887"/>
    <w:rsid w:val="00CF3603"/>
    <w:rsid w:val="00CF3AA5"/>
    <w:rsid w:val="00CF6FC8"/>
    <w:rsid w:val="00CF7C7C"/>
    <w:rsid w:val="00CF7E38"/>
    <w:rsid w:val="00D014F4"/>
    <w:rsid w:val="00D01D6C"/>
    <w:rsid w:val="00D02569"/>
    <w:rsid w:val="00D041AB"/>
    <w:rsid w:val="00D04A99"/>
    <w:rsid w:val="00D058BE"/>
    <w:rsid w:val="00D108D1"/>
    <w:rsid w:val="00D1241F"/>
    <w:rsid w:val="00D137CB"/>
    <w:rsid w:val="00D13FEE"/>
    <w:rsid w:val="00D149F2"/>
    <w:rsid w:val="00D1569C"/>
    <w:rsid w:val="00D16178"/>
    <w:rsid w:val="00D17C28"/>
    <w:rsid w:val="00D20B50"/>
    <w:rsid w:val="00D216B5"/>
    <w:rsid w:val="00D21B55"/>
    <w:rsid w:val="00D2425A"/>
    <w:rsid w:val="00D2453B"/>
    <w:rsid w:val="00D27434"/>
    <w:rsid w:val="00D3315B"/>
    <w:rsid w:val="00D3333D"/>
    <w:rsid w:val="00D33BEF"/>
    <w:rsid w:val="00D36670"/>
    <w:rsid w:val="00D43FF7"/>
    <w:rsid w:val="00D44293"/>
    <w:rsid w:val="00D442D7"/>
    <w:rsid w:val="00D44638"/>
    <w:rsid w:val="00D47709"/>
    <w:rsid w:val="00D5222A"/>
    <w:rsid w:val="00D52718"/>
    <w:rsid w:val="00D52A2B"/>
    <w:rsid w:val="00D52AC9"/>
    <w:rsid w:val="00D52C9B"/>
    <w:rsid w:val="00D54785"/>
    <w:rsid w:val="00D55788"/>
    <w:rsid w:val="00D57803"/>
    <w:rsid w:val="00D57AE7"/>
    <w:rsid w:val="00D60996"/>
    <w:rsid w:val="00D6255D"/>
    <w:rsid w:val="00D6580E"/>
    <w:rsid w:val="00D65DAB"/>
    <w:rsid w:val="00D66AB5"/>
    <w:rsid w:val="00D66D52"/>
    <w:rsid w:val="00D67B23"/>
    <w:rsid w:val="00D701FB"/>
    <w:rsid w:val="00D718DE"/>
    <w:rsid w:val="00D72796"/>
    <w:rsid w:val="00D72D96"/>
    <w:rsid w:val="00D754DE"/>
    <w:rsid w:val="00D7616F"/>
    <w:rsid w:val="00D764BB"/>
    <w:rsid w:val="00D8147B"/>
    <w:rsid w:val="00D85C8C"/>
    <w:rsid w:val="00D90CBF"/>
    <w:rsid w:val="00D9208B"/>
    <w:rsid w:val="00D95968"/>
    <w:rsid w:val="00D960EB"/>
    <w:rsid w:val="00D96691"/>
    <w:rsid w:val="00DA1E7A"/>
    <w:rsid w:val="00DA2A1D"/>
    <w:rsid w:val="00DA502A"/>
    <w:rsid w:val="00DA6123"/>
    <w:rsid w:val="00DA62E1"/>
    <w:rsid w:val="00DA6621"/>
    <w:rsid w:val="00DA6674"/>
    <w:rsid w:val="00DB08C8"/>
    <w:rsid w:val="00DB0F42"/>
    <w:rsid w:val="00DB1D1D"/>
    <w:rsid w:val="00DB1EEA"/>
    <w:rsid w:val="00DB4161"/>
    <w:rsid w:val="00DB4D30"/>
    <w:rsid w:val="00DB65A3"/>
    <w:rsid w:val="00DB777D"/>
    <w:rsid w:val="00DC002D"/>
    <w:rsid w:val="00DC115E"/>
    <w:rsid w:val="00DC1D23"/>
    <w:rsid w:val="00DC3320"/>
    <w:rsid w:val="00DC448B"/>
    <w:rsid w:val="00DC65A8"/>
    <w:rsid w:val="00DD1B6A"/>
    <w:rsid w:val="00DD25A2"/>
    <w:rsid w:val="00DD3ED8"/>
    <w:rsid w:val="00DD3F63"/>
    <w:rsid w:val="00DD4E1C"/>
    <w:rsid w:val="00DD6132"/>
    <w:rsid w:val="00DE1282"/>
    <w:rsid w:val="00DE5DA2"/>
    <w:rsid w:val="00DE6B62"/>
    <w:rsid w:val="00DE71E1"/>
    <w:rsid w:val="00DE7643"/>
    <w:rsid w:val="00DF093F"/>
    <w:rsid w:val="00DF1633"/>
    <w:rsid w:val="00DF33D5"/>
    <w:rsid w:val="00DF41A2"/>
    <w:rsid w:val="00DF50BD"/>
    <w:rsid w:val="00DF54ED"/>
    <w:rsid w:val="00DF5CB0"/>
    <w:rsid w:val="00DF6024"/>
    <w:rsid w:val="00DF7D85"/>
    <w:rsid w:val="00E00209"/>
    <w:rsid w:val="00E00B03"/>
    <w:rsid w:val="00E00B5E"/>
    <w:rsid w:val="00E01442"/>
    <w:rsid w:val="00E0165D"/>
    <w:rsid w:val="00E02FF3"/>
    <w:rsid w:val="00E03CF2"/>
    <w:rsid w:val="00E05CA4"/>
    <w:rsid w:val="00E06ABB"/>
    <w:rsid w:val="00E0738E"/>
    <w:rsid w:val="00E1068B"/>
    <w:rsid w:val="00E12869"/>
    <w:rsid w:val="00E143C6"/>
    <w:rsid w:val="00E14A66"/>
    <w:rsid w:val="00E14BEC"/>
    <w:rsid w:val="00E20D95"/>
    <w:rsid w:val="00E23F57"/>
    <w:rsid w:val="00E25DFF"/>
    <w:rsid w:val="00E260DB"/>
    <w:rsid w:val="00E27763"/>
    <w:rsid w:val="00E3038B"/>
    <w:rsid w:val="00E3262C"/>
    <w:rsid w:val="00E32E4A"/>
    <w:rsid w:val="00E3577D"/>
    <w:rsid w:val="00E357AA"/>
    <w:rsid w:val="00E35BB0"/>
    <w:rsid w:val="00E37C3A"/>
    <w:rsid w:val="00E445A3"/>
    <w:rsid w:val="00E445A5"/>
    <w:rsid w:val="00E4713E"/>
    <w:rsid w:val="00E50D11"/>
    <w:rsid w:val="00E52C2A"/>
    <w:rsid w:val="00E53A7F"/>
    <w:rsid w:val="00E55526"/>
    <w:rsid w:val="00E56677"/>
    <w:rsid w:val="00E56EA9"/>
    <w:rsid w:val="00E603B2"/>
    <w:rsid w:val="00E60A80"/>
    <w:rsid w:val="00E63774"/>
    <w:rsid w:val="00E63E98"/>
    <w:rsid w:val="00E64370"/>
    <w:rsid w:val="00E643C4"/>
    <w:rsid w:val="00E64FF0"/>
    <w:rsid w:val="00E650ED"/>
    <w:rsid w:val="00E65E16"/>
    <w:rsid w:val="00E66342"/>
    <w:rsid w:val="00E713AF"/>
    <w:rsid w:val="00E7508F"/>
    <w:rsid w:val="00E769D8"/>
    <w:rsid w:val="00E81316"/>
    <w:rsid w:val="00E82A8D"/>
    <w:rsid w:val="00E8480A"/>
    <w:rsid w:val="00E86643"/>
    <w:rsid w:val="00E86BE4"/>
    <w:rsid w:val="00E921E7"/>
    <w:rsid w:val="00E925A1"/>
    <w:rsid w:val="00E95C58"/>
    <w:rsid w:val="00E963A7"/>
    <w:rsid w:val="00EA2106"/>
    <w:rsid w:val="00EA3A43"/>
    <w:rsid w:val="00EA3F73"/>
    <w:rsid w:val="00EA5A1D"/>
    <w:rsid w:val="00EA647E"/>
    <w:rsid w:val="00EA69D4"/>
    <w:rsid w:val="00EB02CA"/>
    <w:rsid w:val="00EB1672"/>
    <w:rsid w:val="00EB2370"/>
    <w:rsid w:val="00EB3767"/>
    <w:rsid w:val="00EB6744"/>
    <w:rsid w:val="00EB6CAB"/>
    <w:rsid w:val="00EC040A"/>
    <w:rsid w:val="00EC1911"/>
    <w:rsid w:val="00EC3624"/>
    <w:rsid w:val="00EC477A"/>
    <w:rsid w:val="00EC73D2"/>
    <w:rsid w:val="00EC7437"/>
    <w:rsid w:val="00EC749F"/>
    <w:rsid w:val="00ED520F"/>
    <w:rsid w:val="00EE1B11"/>
    <w:rsid w:val="00EE2B8E"/>
    <w:rsid w:val="00EE5BA7"/>
    <w:rsid w:val="00EE5F39"/>
    <w:rsid w:val="00EE63AE"/>
    <w:rsid w:val="00EE7B87"/>
    <w:rsid w:val="00EF0599"/>
    <w:rsid w:val="00EF08F3"/>
    <w:rsid w:val="00EF249E"/>
    <w:rsid w:val="00EF2A1C"/>
    <w:rsid w:val="00EF2D45"/>
    <w:rsid w:val="00EF3B72"/>
    <w:rsid w:val="00EF5C9E"/>
    <w:rsid w:val="00EF7783"/>
    <w:rsid w:val="00EF7A2B"/>
    <w:rsid w:val="00EF7A9D"/>
    <w:rsid w:val="00EF7F85"/>
    <w:rsid w:val="00F0490C"/>
    <w:rsid w:val="00F065BF"/>
    <w:rsid w:val="00F073CB"/>
    <w:rsid w:val="00F1033E"/>
    <w:rsid w:val="00F118DA"/>
    <w:rsid w:val="00F11F8B"/>
    <w:rsid w:val="00F1480C"/>
    <w:rsid w:val="00F16488"/>
    <w:rsid w:val="00F172B0"/>
    <w:rsid w:val="00F2081A"/>
    <w:rsid w:val="00F20B2D"/>
    <w:rsid w:val="00F21332"/>
    <w:rsid w:val="00F224A1"/>
    <w:rsid w:val="00F23A6D"/>
    <w:rsid w:val="00F25CBC"/>
    <w:rsid w:val="00F26094"/>
    <w:rsid w:val="00F302F4"/>
    <w:rsid w:val="00F31721"/>
    <w:rsid w:val="00F32E8C"/>
    <w:rsid w:val="00F34200"/>
    <w:rsid w:val="00F3533C"/>
    <w:rsid w:val="00F37F7B"/>
    <w:rsid w:val="00F4121A"/>
    <w:rsid w:val="00F4488E"/>
    <w:rsid w:val="00F45E8C"/>
    <w:rsid w:val="00F46F4C"/>
    <w:rsid w:val="00F47BFA"/>
    <w:rsid w:val="00F528A5"/>
    <w:rsid w:val="00F551C6"/>
    <w:rsid w:val="00F55CDB"/>
    <w:rsid w:val="00F600E6"/>
    <w:rsid w:val="00F60933"/>
    <w:rsid w:val="00F65301"/>
    <w:rsid w:val="00F65ED8"/>
    <w:rsid w:val="00F66769"/>
    <w:rsid w:val="00F70DBA"/>
    <w:rsid w:val="00F73A16"/>
    <w:rsid w:val="00F751D6"/>
    <w:rsid w:val="00F75C05"/>
    <w:rsid w:val="00F760B9"/>
    <w:rsid w:val="00F77583"/>
    <w:rsid w:val="00F77942"/>
    <w:rsid w:val="00F77AF9"/>
    <w:rsid w:val="00F85435"/>
    <w:rsid w:val="00F8675B"/>
    <w:rsid w:val="00F86944"/>
    <w:rsid w:val="00F97B4F"/>
    <w:rsid w:val="00FA0337"/>
    <w:rsid w:val="00FA26B3"/>
    <w:rsid w:val="00FA3D8D"/>
    <w:rsid w:val="00FA4C2C"/>
    <w:rsid w:val="00FA512F"/>
    <w:rsid w:val="00FA5CF0"/>
    <w:rsid w:val="00FA5F24"/>
    <w:rsid w:val="00FA62D7"/>
    <w:rsid w:val="00FA6D4F"/>
    <w:rsid w:val="00FA6D65"/>
    <w:rsid w:val="00FA7E1E"/>
    <w:rsid w:val="00FB1AE8"/>
    <w:rsid w:val="00FB3076"/>
    <w:rsid w:val="00FB3528"/>
    <w:rsid w:val="00FB4602"/>
    <w:rsid w:val="00FC17C8"/>
    <w:rsid w:val="00FC37BC"/>
    <w:rsid w:val="00FC4083"/>
    <w:rsid w:val="00FC5E85"/>
    <w:rsid w:val="00FC7B87"/>
    <w:rsid w:val="00FD297D"/>
    <w:rsid w:val="00FD3B56"/>
    <w:rsid w:val="00FD45C0"/>
    <w:rsid w:val="00FD530B"/>
    <w:rsid w:val="00FE0FCB"/>
    <w:rsid w:val="00FE118D"/>
    <w:rsid w:val="00FE2BDE"/>
    <w:rsid w:val="00FE45BD"/>
    <w:rsid w:val="00FE55A6"/>
    <w:rsid w:val="00FE6CE2"/>
    <w:rsid w:val="00FF021E"/>
    <w:rsid w:val="00FF30A1"/>
    <w:rsid w:val="00FF68BD"/>
    <w:rsid w:val="00FF6967"/>
    <w:rsid w:val="00FF6C36"/>
    <w:rsid w:val="00FF6FB4"/>
    <w:rsid w:val="00FF71F8"/>
    <w:rsid w:val="00FF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5C0E9D"/>
  <w14:defaultImageDpi w14:val="32767"/>
  <w15:chartTrackingRefBased/>
  <w15:docId w15:val="{0197DB01-A7CA-D64A-8CC5-FC5A366FE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color w:val="000000"/>
        <w:sz w:val="16"/>
        <w:szCs w:val="16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9A5B1E"/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u w:val="single"/>
      <w:lang w:val="es-ES_tradnl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  <w:u w:val="single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4"/>
      <w:u w:val="single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bCs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pPr>
      <w:jc w:val="center"/>
    </w:pPr>
    <w:rPr>
      <w:b/>
      <w:bCs/>
      <w:sz w:val="28"/>
      <w:u w:val="single"/>
      <w:lang w:val="es-ES_tradnl"/>
    </w:rPr>
  </w:style>
  <w:style w:type="table" w:styleId="Tablaconcuadrcula">
    <w:name w:val="Table Grid"/>
    <w:basedOn w:val="Tablanormal"/>
    <w:uiPriority w:val="39"/>
    <w:rsid w:val="00B40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334D2F"/>
    <w:rPr>
      <w:rFonts w:ascii="Tahoma" w:hAnsi="Tahoma" w:cs="Tahoma"/>
    </w:rPr>
  </w:style>
  <w:style w:type="character" w:styleId="Hipervnculo">
    <w:name w:val="Hyperlink"/>
    <w:uiPriority w:val="99"/>
    <w:rsid w:val="00F4121A"/>
    <w:rPr>
      <w:color w:val="0000FF"/>
      <w:u w:val="single"/>
    </w:rPr>
  </w:style>
  <w:style w:type="paragraph" w:styleId="Subttulo">
    <w:name w:val="Subtitle"/>
    <w:basedOn w:val="Normal"/>
    <w:qFormat/>
    <w:rsid w:val="00745C34"/>
    <w:pPr>
      <w:spacing w:after="60"/>
      <w:jc w:val="center"/>
      <w:outlineLvl w:val="1"/>
    </w:pPr>
    <w:rPr>
      <w:sz w:val="24"/>
    </w:rPr>
  </w:style>
  <w:style w:type="paragraph" w:styleId="Listaconvietas">
    <w:name w:val="List Bullet"/>
    <w:basedOn w:val="Normal"/>
    <w:rsid w:val="00153938"/>
    <w:pPr>
      <w:numPr>
        <w:numId w:val="1"/>
      </w:numPr>
    </w:pPr>
  </w:style>
  <w:style w:type="character" w:styleId="Hipervnculovisitado">
    <w:name w:val="FollowedHyperlink"/>
    <w:uiPriority w:val="99"/>
    <w:unhideWhenUsed/>
    <w:rsid w:val="00FF30A1"/>
    <w:rPr>
      <w:color w:val="800080"/>
      <w:u w:val="single"/>
    </w:rPr>
  </w:style>
  <w:style w:type="paragraph" w:customStyle="1" w:styleId="xl65">
    <w:name w:val="xl65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6">
    <w:name w:val="xl66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Normal"/>
    <w:rsid w:val="00FF30A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8">
    <w:name w:val="xl68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9">
    <w:name w:val="xl69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0">
    <w:name w:val="xl70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1">
    <w:name w:val="xl71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5">
    <w:name w:val="xl75"/>
    <w:basedOn w:val="Normal"/>
    <w:rsid w:val="00FF30A1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Normal"/>
    <w:rsid w:val="00FF30A1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u w:val="single"/>
    </w:rPr>
  </w:style>
  <w:style w:type="paragraph" w:customStyle="1" w:styleId="xl78">
    <w:name w:val="xl78"/>
    <w:basedOn w:val="Normal"/>
    <w:rsid w:val="00FF30A1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Normal"/>
    <w:rsid w:val="00FF30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0">
    <w:name w:val="xl80"/>
    <w:basedOn w:val="Normal"/>
    <w:rsid w:val="00FF30A1"/>
    <w:pPr>
      <w:spacing w:before="100" w:beforeAutospacing="1" w:after="100" w:afterAutospacing="1"/>
      <w:jc w:val="center"/>
    </w:pPr>
    <w:rPr>
      <w:b/>
      <w:bCs/>
      <w:sz w:val="24"/>
      <w:szCs w:val="24"/>
      <w:u w:val="single"/>
    </w:rPr>
  </w:style>
  <w:style w:type="paragraph" w:customStyle="1" w:styleId="xl81">
    <w:name w:val="xl81"/>
    <w:basedOn w:val="Normal"/>
    <w:rsid w:val="00FF30A1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2">
    <w:name w:val="xl82"/>
    <w:basedOn w:val="Normal"/>
    <w:rsid w:val="00FF30A1"/>
    <w:pPr>
      <w:spacing w:before="100" w:beforeAutospacing="1" w:after="100" w:afterAutospacing="1"/>
    </w:pPr>
    <w:rPr>
      <w:sz w:val="24"/>
      <w:szCs w:val="24"/>
    </w:rPr>
  </w:style>
  <w:style w:type="paragraph" w:customStyle="1" w:styleId="Listavistosa-nfasis11">
    <w:name w:val="Lista vistosa - Énfasis 11"/>
    <w:basedOn w:val="Normal"/>
    <w:uiPriority w:val="34"/>
    <w:qFormat/>
    <w:rsid w:val="005F3FF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pple-tab-span">
    <w:name w:val="apple-tab-span"/>
    <w:rsid w:val="00444FF3"/>
  </w:style>
  <w:style w:type="paragraph" w:styleId="NormalWeb">
    <w:name w:val="Normal (Web)"/>
    <w:basedOn w:val="Normal"/>
    <w:uiPriority w:val="99"/>
    <w:unhideWhenUsed/>
    <w:rsid w:val="006175D0"/>
    <w:pPr>
      <w:spacing w:before="100" w:beforeAutospacing="1" w:after="100" w:afterAutospacing="1"/>
    </w:pPr>
    <w:rPr>
      <w:sz w:val="24"/>
      <w:szCs w:val="24"/>
      <w:lang w:val="es-ES_tradnl"/>
    </w:rPr>
  </w:style>
  <w:style w:type="character" w:customStyle="1" w:styleId="apple-converted-space">
    <w:name w:val="apple-converted-space"/>
    <w:rsid w:val="006175D0"/>
  </w:style>
  <w:style w:type="paragraph" w:styleId="Sangradetextonormal">
    <w:name w:val="Body Text Indent"/>
    <w:basedOn w:val="Normal"/>
    <w:link w:val="SangradetextonormalCar"/>
    <w:rsid w:val="006F01D8"/>
    <w:pPr>
      <w:ind w:firstLine="708"/>
      <w:jc w:val="both"/>
    </w:pPr>
    <w:rPr>
      <w:sz w:val="28"/>
      <w:lang w:val="x-none" w:eastAsia="x-none"/>
    </w:rPr>
  </w:style>
  <w:style w:type="character" w:customStyle="1" w:styleId="SangradetextonormalCar">
    <w:name w:val="Sangría de texto normal Car"/>
    <w:link w:val="Sangradetextonormal"/>
    <w:rsid w:val="006F01D8"/>
    <w:rPr>
      <w:rFonts w:ascii="Arial" w:hAnsi="Arial"/>
      <w:sz w:val="28"/>
      <w:lang w:val="x-none" w:eastAsia="x-none"/>
    </w:rPr>
  </w:style>
  <w:style w:type="paragraph" w:styleId="Prrafodelista">
    <w:name w:val="List Paragraph"/>
    <w:basedOn w:val="Normal"/>
    <w:uiPriority w:val="34"/>
    <w:qFormat/>
    <w:rsid w:val="00CF2887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5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0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9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7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5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4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6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8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2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5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3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7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0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9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2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8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0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42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1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2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1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4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9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3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8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09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3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6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2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0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7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5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2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1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7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3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Archivos%20de%20programa\Microsoft%20Office\Plantillas\Plantilla%20membrete%20EF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C:\Archivos de programa\Microsoft Office\Plantillas\Plantilla membrete EFA.dot</Template>
  <TotalTime>646</TotalTime>
  <Pages>1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PAGO DE NÓMINAS CORRESPONDIENTES AL MES DE __________________ DE ________</vt:lpstr>
    </vt:vector>
  </TitlesOfParts>
  <Company>Molino de Viento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PAGO DE NÓMINAS CORRESPONDIENTES AL MES DE __________________ DE ________</dc:title>
  <dc:subject/>
  <dc:creator>Usuario 2</dc:creator>
  <cp:keywords/>
  <cp:lastModifiedBy>Microsoft Office User</cp:lastModifiedBy>
  <cp:revision>13</cp:revision>
  <cp:lastPrinted>2021-10-06T12:19:00Z</cp:lastPrinted>
  <dcterms:created xsi:type="dcterms:W3CDTF">2021-08-10T12:04:00Z</dcterms:created>
  <dcterms:modified xsi:type="dcterms:W3CDTF">2023-11-17T17:06:00Z</dcterms:modified>
</cp:coreProperties>
</file>