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C94" w:rsidRPr="00DE4DC8" w:rsidRDefault="00FE3C94" w:rsidP="00DE4DC8">
      <w:pPr>
        <w:spacing w:before="100" w:beforeAutospacing="1" w:after="100" w:afterAutospacing="1"/>
        <w:jc w:val="center"/>
        <w:rPr>
          <w:rFonts w:ascii="Raleway Medium" w:hAnsi="Raleway Medium" w:cs="Times New Roman"/>
          <w:color w:val="000000" w:themeColor="text1"/>
          <w:sz w:val="32"/>
          <w:szCs w:val="32"/>
        </w:rPr>
      </w:pPr>
      <w:r w:rsidRPr="00DE4DC8">
        <w:rPr>
          <w:rFonts w:ascii="Raleway Medium" w:hAnsi="Raleway Medium" w:cs="Calibri"/>
          <w:color w:val="000000" w:themeColor="text1"/>
          <w:sz w:val="32"/>
          <w:szCs w:val="32"/>
        </w:rPr>
        <w:t>RESIDENCIA DE ESTUDIANTES</w:t>
      </w:r>
    </w:p>
    <w:p w:rsidR="00FE3C94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>EFA ORETANA tiene una residencia de estudiantes para los alumnos que deseen cursar sus estudios dentro del propio</w:t>
      </w:r>
      <w:r w:rsid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 centro.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>Nuestro objetivo es ser una parte importante de la vida de los residentes en esta etapa crucial de crecimiento personal. Para ello,</w:t>
      </w:r>
      <w:r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 </w:t>
      </w: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diseñamos la experiencia en nuestra residencia en base a </w:t>
      </w:r>
      <w:r>
        <w:rPr>
          <w:rFonts w:ascii="Raleway Medium" w:hAnsi="Raleway Medium" w:cs="Times New Roman"/>
          <w:color w:val="000000" w:themeColor="text1"/>
          <w:sz w:val="24"/>
          <w:szCs w:val="24"/>
        </w:rPr>
        <w:t>dos</w:t>
      </w: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 grandes ideas: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>1. Generar un buen ambiente que te permita sentirte como en casa con opciones de alojamiento modernas, versátiles y funcionales.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2. Seleccionar y formar profesionales que con su trabajo garanticen la comodidad y la seguridad de </w:t>
      </w: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>todas 24 horas</w:t>
      </w: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 al día, 365 días al año.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FE3C94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Actualmente la residencia de EFA ORETANA ofrece 70 plazas en 12 habitaciones triples, 6 dobles y 8 individuales. En la planta baja se </w:t>
      </w:r>
      <w:r w:rsidR="00DE4DC8"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>sitúan</w:t>
      </w: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 la sala de estar, sala de estudio y el oratorio. Disponemos de un gran comedor para 160 personas. 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FE3C94" w:rsidRPr="00DE4DC8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b/>
          <w:bCs/>
          <w:color w:val="000000" w:themeColor="text1"/>
          <w:sz w:val="24"/>
          <w:szCs w:val="24"/>
        </w:rPr>
        <w:t xml:space="preserve">Los servicios que ofrece la residencia son: </w:t>
      </w:r>
    </w:p>
    <w:p w:rsidR="00FE3C94" w:rsidRPr="00DE4DC8" w:rsidRDefault="00FE3C94" w:rsidP="00DE4DC8">
      <w:pPr>
        <w:pStyle w:val="Prrafodelista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color w:val="000000" w:themeColor="text1"/>
          <w:sz w:val="24"/>
          <w:szCs w:val="24"/>
        </w:rPr>
        <w:t>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 xml:space="preserve">Servicio de pensión completa de lunes a viernes (viernes hasta las 14:45) </w:t>
      </w:r>
    </w:p>
    <w:p w:rsidR="00FE3C94" w:rsidRPr="00DE4DC8" w:rsidRDefault="00FE3C94" w:rsidP="00DE4DC8">
      <w:pPr>
        <w:pStyle w:val="Prrafodelista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color w:val="000000" w:themeColor="text1"/>
          <w:sz w:val="24"/>
          <w:szCs w:val="24"/>
        </w:rPr>
        <w:t>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>Servicio de limpieza de las habitaciones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br/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>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>Wifi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br/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>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 xml:space="preserve">Zona de aparcamiento en el interior del centro </w:t>
      </w:r>
    </w:p>
    <w:p w:rsidR="00DE4DC8" w:rsidRDefault="00FE3C94" w:rsidP="00DE4DC8">
      <w:pPr>
        <w:pStyle w:val="Prrafodelista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color w:val="000000" w:themeColor="text1"/>
          <w:sz w:val="24"/>
          <w:szCs w:val="24"/>
        </w:rPr>
        <w:t></w:t>
      </w:r>
      <w:r w:rsidRPr="00DE4DC8">
        <w:rPr>
          <w:rFonts w:ascii="Raleway Medium" w:hAnsi="Raleway Medium"/>
          <w:color w:val="000000" w:themeColor="text1"/>
          <w:sz w:val="24"/>
          <w:szCs w:val="24"/>
        </w:rPr>
        <w:t>Biblioteca-sala de estudio</w:t>
      </w:r>
    </w:p>
    <w:p w:rsidR="00DE4DC8" w:rsidRDefault="00FE3C94" w:rsidP="00DE4DC8">
      <w:pPr>
        <w:pStyle w:val="Prrafodelista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color w:val="000000" w:themeColor="text1"/>
          <w:sz w:val="24"/>
          <w:szCs w:val="24"/>
        </w:rPr>
        <w:t>Sala de TV</w:t>
      </w:r>
    </w:p>
    <w:p w:rsidR="00DE4DC8" w:rsidRDefault="00FE3C94" w:rsidP="00DE4DC8">
      <w:pPr>
        <w:pStyle w:val="Prrafodelista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color w:val="000000" w:themeColor="text1"/>
          <w:sz w:val="24"/>
          <w:szCs w:val="24"/>
        </w:rPr>
        <w:t>Sala de ordenadore</w:t>
      </w:r>
      <w:r w:rsidR="00DE4DC8">
        <w:rPr>
          <w:rFonts w:ascii="Raleway Medium" w:hAnsi="Raleway Medium"/>
          <w:color w:val="000000" w:themeColor="text1"/>
          <w:sz w:val="24"/>
          <w:szCs w:val="24"/>
        </w:rPr>
        <w:t>s</w:t>
      </w:r>
    </w:p>
    <w:p w:rsidR="00DE4DC8" w:rsidRDefault="00FE3C94" w:rsidP="00DE4DC8">
      <w:pPr>
        <w:pStyle w:val="Prrafodelista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  <w:r w:rsidRPr="00DE4DC8">
        <w:rPr>
          <w:rFonts w:ascii="Raleway Medium" w:hAnsi="Raleway Medium"/>
          <w:color w:val="000000" w:themeColor="text1"/>
          <w:sz w:val="24"/>
          <w:szCs w:val="24"/>
        </w:rPr>
        <w:t xml:space="preserve">Servicio de media pensión (comida) </w:t>
      </w:r>
    </w:p>
    <w:p w:rsidR="00DE4DC8" w:rsidRPr="00DE4DC8" w:rsidRDefault="00DE4DC8" w:rsidP="00DE4DC8">
      <w:pPr>
        <w:pStyle w:val="Prrafodelista"/>
        <w:shd w:val="clear" w:color="auto" w:fill="FFFFFF"/>
        <w:spacing w:after="0" w:line="240" w:lineRule="auto"/>
        <w:ind w:left="0"/>
        <w:rPr>
          <w:rFonts w:ascii="Raleway Medium" w:hAnsi="Raleway Medium"/>
          <w:color w:val="000000" w:themeColor="text1"/>
          <w:sz w:val="24"/>
          <w:szCs w:val="24"/>
        </w:rPr>
      </w:pPr>
    </w:p>
    <w:p w:rsidR="00FE3C94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Los residentes están acompañados por un educador de 15.30 hasta las 9.00 de la mañana. Todos deben cumplir el horario y las normas de funcionamiento que se estipulan en las Normas de Convivencia de la Residencia. 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FE3C94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Mensualmente se diseña un plan formativo que incluye actividades deportivas, tardes de cine, uso de las aulas de informática, tertulias profesionales etc. </w:t>
      </w:r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FE3C94" w:rsidRPr="00DE4DC8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Con el esfuerzo y la colaboración de todos –padres, profesores, educador, alumnos, personal no docente–, creamos un clima de convivencia agradable basado en la libertad y en la responsabilidad. </w:t>
      </w:r>
    </w:p>
    <w:p w:rsidR="00DE4DC8" w:rsidRDefault="00FE3C94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Los alumnos que utilizan este servicio deben cumplir la normativa de servicios a disposición de las familias. </w:t>
      </w:r>
      <w:bookmarkStart w:id="0" w:name="_GoBack"/>
      <w:bookmarkEnd w:id="0"/>
    </w:p>
    <w:p w:rsidR="00DE4DC8" w:rsidRPr="00DE4DC8" w:rsidRDefault="00DE4DC8" w:rsidP="00DE4DC8">
      <w:pPr>
        <w:shd w:val="clear" w:color="auto" w:fill="FFFFFF"/>
        <w:jc w:val="both"/>
        <w:rPr>
          <w:rFonts w:ascii="Raleway Medium" w:hAnsi="Raleway Medium" w:cs="Times New Roman"/>
          <w:color w:val="000000" w:themeColor="text1"/>
          <w:sz w:val="24"/>
          <w:szCs w:val="24"/>
        </w:rPr>
      </w:pPr>
    </w:p>
    <w:p w:rsidR="00FE3C94" w:rsidRPr="00DE4DC8" w:rsidRDefault="00FE3C94" w:rsidP="00DE4DC8">
      <w:pPr>
        <w:shd w:val="clear" w:color="auto" w:fill="FFFFFF"/>
        <w:rPr>
          <w:rFonts w:ascii="Raleway Medium" w:hAnsi="Raleway Medium" w:cs="Times New Roman"/>
          <w:color w:val="000000" w:themeColor="text1"/>
          <w:sz w:val="24"/>
          <w:szCs w:val="24"/>
        </w:rPr>
      </w:pPr>
      <w:r w:rsidRPr="00DE4DC8">
        <w:rPr>
          <w:rFonts w:ascii="Raleway Medium" w:hAnsi="Raleway Medium" w:cs="Times New Roman"/>
          <w:color w:val="000000" w:themeColor="text1"/>
          <w:sz w:val="24"/>
          <w:szCs w:val="24"/>
        </w:rPr>
        <w:t xml:space="preserve">Galería de fotos: </w:t>
      </w:r>
    </w:p>
    <w:p w:rsidR="00FE3C94" w:rsidRPr="00FF700A" w:rsidRDefault="00FE3C94" w:rsidP="00FE3C94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F700A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begin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instrText xml:space="preserve"> INCLUDEPICTURE "/Users/jcmo1975/Library/Containers/com.microsoft.Word/Data/tmp/WebArchiveCopyPasteTempFiles/page1image220282192" \* MERGEFORMATINET </w:instrText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F700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34BB1C6C" wp14:editId="093E318E">
            <wp:extent cx="2576195" cy="1929130"/>
            <wp:effectExtent l="0" t="0" r="1905" b="1270"/>
            <wp:docPr id="14" name="Imagen 14" descr="page1image22028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2202821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instrText xml:space="preserve"> INCLUDEPICTURE "/Users/jcmo1975/Library/Containers/com.microsoft.Word/Data/tmp/WebArchiveCopyPasteTempFiles/page1image220282560" \* MERGEFORMATINET </w:instrText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F700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31FFD1A7" wp14:editId="3E1ACEEE">
            <wp:extent cx="2562860" cy="1915795"/>
            <wp:effectExtent l="0" t="0" r="2540" b="1905"/>
            <wp:docPr id="13" name="Imagen 13" descr="page1image22028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20282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FE3C94" w:rsidRPr="00FF700A" w:rsidRDefault="00FE3C94" w:rsidP="00FE3C94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instrText xml:space="preserve"> INCLUDEPICTURE "/Users/jcmo1975/Library/Containers/com.microsoft.Word/Data/tmp/WebArchiveCopyPasteTempFiles/page2image1750306224" \* MERGEFORMATINET </w:instrText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F700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25816371" wp14:editId="6FD0BDDD">
            <wp:extent cx="2529840" cy="1895475"/>
            <wp:effectExtent l="0" t="0" r="0" b="0"/>
            <wp:docPr id="12" name="Imagen 12" descr="page2image175030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image17503062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instrText xml:space="preserve"> INCLUDEPICTURE "/Users/jcmo1975/Library/Containers/com.microsoft.Word/Data/tmp/WebArchiveCopyPasteTempFiles/page2image1750299840" \* MERGEFORMATINET </w:instrText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F700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3610C2FE" wp14:editId="3C155FEB">
            <wp:extent cx="2516505" cy="1882140"/>
            <wp:effectExtent l="0" t="0" r="0" b="0"/>
            <wp:docPr id="11" name="Imagen 11" descr="page2image175029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17502998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instrText xml:space="preserve"> INCLUDEPICTURE "/Users/jcmo1975/Library/Containers/com.microsoft.Word/Data/tmp/WebArchiveCopyPasteTempFiles/page2image1750300048" \* MERGEFORMATINET </w:instrText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F700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B0D8574" wp14:editId="70C566C3">
            <wp:extent cx="2543175" cy="1902460"/>
            <wp:effectExtent l="0" t="0" r="0" b="2540"/>
            <wp:docPr id="10" name="Imagen 10" descr="page2image17503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17503000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instrText xml:space="preserve"> INCLUDEPICTURE "/Users/jcmo1975/Library/Containers/com.microsoft.Word/Data/tmp/WebArchiveCopyPasteTempFiles/page2image1750300256" \* MERGEFORMATINET </w:instrText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F700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60044CCF" wp14:editId="200398B6">
            <wp:extent cx="2529840" cy="1895475"/>
            <wp:effectExtent l="0" t="0" r="0" b="0"/>
            <wp:docPr id="7" name="Imagen 7" descr="page2image17503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750300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0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EE5F39" w:rsidRDefault="00FE3C94" w:rsidP="0079321F">
      <w:pPr>
        <w:rPr>
          <w:rFonts w:ascii="Raleway Medium" w:hAnsi="Raleway Medium"/>
          <w:b/>
          <w:sz w:val="24"/>
          <w:szCs w:val="24"/>
        </w:rPr>
      </w:pPr>
      <w:r>
        <w:rPr>
          <w:rFonts w:ascii="Raleway Medium" w:hAnsi="Raleway Medium"/>
          <w:b/>
          <w:noProof/>
          <w:sz w:val="24"/>
          <w:szCs w:val="24"/>
        </w:rPr>
        <w:drawing>
          <wp:inline distT="0" distB="0" distL="0" distR="0">
            <wp:extent cx="2555240" cy="136158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known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33" cy="140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 Medium" w:hAnsi="Raleway Medium"/>
          <w:b/>
          <w:noProof/>
          <w:sz w:val="24"/>
          <w:szCs w:val="24"/>
        </w:rPr>
        <w:drawing>
          <wp:inline distT="0" distB="0" distL="0" distR="0">
            <wp:extent cx="2641928" cy="117943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-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586" cy="11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F39" w:rsidSect="0070406B">
      <w:headerReference w:type="default" r:id="rId15"/>
      <w:footerReference w:type="default" r:id="rId16"/>
      <w:pgSz w:w="11906" w:h="16838" w:code="9"/>
      <w:pgMar w:top="2268" w:right="1418" w:bottom="1418" w:left="1985" w:header="567" w:footer="33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5F3" w:rsidRDefault="006B05F3">
      <w:r>
        <w:separator/>
      </w:r>
    </w:p>
  </w:endnote>
  <w:endnote w:type="continuationSeparator" w:id="0">
    <w:p w:rsidR="006B05F3" w:rsidRDefault="006B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Raleway Medium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Exo 2">
    <w:panose1 w:val="020B0604020202020204"/>
    <w:charset w:val="4D"/>
    <w:family w:val="auto"/>
    <w:pitch w:val="variable"/>
    <w:sig w:usb0="A00002FF" w:usb1="4000204B" w:usb2="00000000" w:usb3="00000000" w:csb0="00000197" w:csb1="00000000"/>
  </w:font>
  <w:font w:name="Exo 2 Semi Bold">
    <w:altName w:val="Courier New"/>
    <w:panose1 w:val="020B0604020202020204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132" w:rsidRDefault="00A94420" w:rsidP="00C7098B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509450</wp:posOffset>
          </wp:positionH>
          <wp:positionV relativeFrom="page">
            <wp:posOffset>9627326</wp:posOffset>
          </wp:positionV>
          <wp:extent cx="751115" cy="970026"/>
          <wp:effectExtent l="0" t="0" r="0" b="0"/>
          <wp:wrapNone/>
          <wp:docPr id="3" name="Imagen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87" cy="97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F88">
      <w:rPr>
        <w:noProof/>
        <w:sz w:val="18"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-864417</wp:posOffset>
          </wp:positionH>
          <wp:positionV relativeFrom="paragraph">
            <wp:posOffset>-2452279</wp:posOffset>
          </wp:positionV>
          <wp:extent cx="380336" cy="614049"/>
          <wp:effectExtent l="0" t="0" r="1270" b="0"/>
          <wp:wrapNone/>
          <wp:docPr id="2" name="Imagen 2" descr="junta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untac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36" cy="614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5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675005</wp:posOffset>
              </wp:positionH>
              <wp:positionV relativeFrom="paragraph">
                <wp:posOffset>84455</wp:posOffset>
              </wp:positionV>
              <wp:extent cx="4815840" cy="635"/>
              <wp:effectExtent l="0" t="12700" r="10160" b="120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81584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37633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1D9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53.15pt;margin-top:6.65pt;width:379.2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" strokecolor="#376335" strokeweight="2.25pt">
              <o:lock v:ext="edit" shapetype="f"/>
            </v:shape>
          </w:pict>
        </mc:Fallback>
      </mc:AlternateContent>
    </w:r>
  </w:p>
  <w:p w:rsidR="005048BA" w:rsidRPr="00410AC4" w:rsidRDefault="00BD7A50" w:rsidP="00C7098B">
    <w:pPr>
      <w:pStyle w:val="Piedepgina"/>
      <w:jc w:val="center"/>
      <w:rPr>
        <w:rFonts w:ascii="Exo 2 Semi Bold" w:hAnsi="Exo 2 Semi Bold"/>
      </w:rPr>
    </w:pPr>
    <w:r w:rsidRPr="00410AC4">
      <w:rPr>
        <w:rFonts w:ascii="Exo 2 Semi Bold" w:hAnsi="Exo 2 Semi Bold"/>
      </w:rPr>
      <w:t>C</w:t>
    </w:r>
    <w:r>
      <w:rPr>
        <w:rFonts w:ascii="Exo 2 Semi Bold" w:hAnsi="Exo 2 Semi Bold"/>
      </w:rPr>
      <w:t>tra. Madrid</w:t>
    </w:r>
    <w:r w:rsidR="00597503" w:rsidRPr="00410AC4">
      <w:rPr>
        <w:rFonts w:ascii="Exo 2 Semi Bold" w:hAnsi="Exo 2 Semi Bold"/>
      </w:rPr>
      <w:t xml:space="preserve"> </w:t>
    </w:r>
    <w:r>
      <w:rPr>
        <w:rFonts w:ascii="Exo 2 Semi Bold" w:hAnsi="Exo 2 Semi Bold"/>
      </w:rPr>
      <w:t>Ciudad Real Km 78</w:t>
    </w:r>
    <w:r w:rsidRPr="00410AC4">
      <w:rPr>
        <w:rFonts w:ascii="Exo 2 Semi Bold" w:hAnsi="Exo 2 Semi Bold"/>
      </w:rPr>
      <w:t xml:space="preserve"> -</w:t>
    </w:r>
    <w:r w:rsidR="00597503" w:rsidRPr="00410AC4">
      <w:rPr>
        <w:rFonts w:ascii="Exo 2 Semi Bold" w:hAnsi="Exo 2 Semi Bold"/>
      </w:rPr>
      <w:t xml:space="preserve">   </w:t>
    </w:r>
    <w:r w:rsidR="00965D82" w:rsidRPr="00410AC4">
      <w:rPr>
        <w:rFonts w:ascii="Exo 2 Semi Bold" w:hAnsi="Exo 2 Semi Bold"/>
      </w:rPr>
      <w:t>TEL</w:t>
    </w:r>
    <w:r w:rsidR="005048BA" w:rsidRPr="00410AC4">
      <w:rPr>
        <w:rFonts w:ascii="Exo 2 Semi Bold" w:hAnsi="Exo 2 Semi Bold"/>
      </w:rPr>
      <w:t>: 9</w:t>
    </w:r>
    <w:r w:rsidR="00965D82" w:rsidRPr="00410AC4">
      <w:rPr>
        <w:rFonts w:ascii="Exo 2 Semi Bold" w:hAnsi="Exo 2 Semi Bold"/>
      </w:rPr>
      <w:t>2</w:t>
    </w:r>
    <w:r>
      <w:rPr>
        <w:rFonts w:ascii="Exo 2 Semi Bold" w:hAnsi="Exo 2 Semi Bold"/>
      </w:rPr>
      <w:t>5 22 82 15</w:t>
    </w:r>
    <w:r w:rsidR="00965D82" w:rsidRPr="00410AC4">
      <w:rPr>
        <w:rFonts w:ascii="Exo 2 Semi Bold" w:hAnsi="Exo 2 Semi Bold"/>
      </w:rPr>
      <w:t xml:space="preserve"> </w:t>
    </w:r>
    <w:r w:rsidR="00597503" w:rsidRPr="00410AC4">
      <w:rPr>
        <w:rFonts w:ascii="Exo 2 Semi Bold" w:hAnsi="Exo 2 Semi Bold"/>
      </w:rPr>
      <w:t xml:space="preserve">-   </w:t>
    </w:r>
    <w:r w:rsidR="005048BA" w:rsidRPr="00410AC4">
      <w:rPr>
        <w:rFonts w:ascii="Exo 2 Semi Bold" w:hAnsi="Exo 2 Semi Bold"/>
      </w:rPr>
      <w:t>efa-</w:t>
    </w:r>
    <w:r>
      <w:rPr>
        <w:rFonts w:ascii="Exo 2 Semi Bold" w:hAnsi="Exo 2 Semi Bold"/>
      </w:rPr>
      <w:t>oretana</w:t>
    </w:r>
    <w:r w:rsidR="005048BA" w:rsidRPr="00410AC4">
      <w:rPr>
        <w:rFonts w:ascii="Exo 2 Semi Bold" w:hAnsi="Exo 2 Semi Bold"/>
      </w:rPr>
      <w:t>@efa-centro.org</w:t>
    </w:r>
  </w:p>
  <w:p w:rsidR="005048BA" w:rsidRPr="00410AC4" w:rsidRDefault="005048BA" w:rsidP="00B1576F">
    <w:pPr>
      <w:pStyle w:val="Piedepgina"/>
      <w:rPr>
        <w:rFonts w:ascii="Exo 2 Semi Bold" w:hAnsi="Exo 2 Semi Bold"/>
      </w:rPr>
    </w:pPr>
    <w:r w:rsidRPr="00410AC4">
      <w:rPr>
        <w:rFonts w:ascii="Exo 2 Semi Bold" w:hAnsi="Exo 2 Semi Bold"/>
      </w:rPr>
      <w:tab/>
    </w:r>
    <w:r w:rsidR="00A8418B" w:rsidRPr="00410AC4">
      <w:rPr>
        <w:rFonts w:ascii="Exo 2 Semi Bold" w:hAnsi="Exo 2 Semi Bold"/>
      </w:rPr>
      <w:t xml:space="preserve">        </w:t>
    </w:r>
    <w:r w:rsidR="00BD7A50">
      <w:rPr>
        <w:rFonts w:ascii="Exo 2 Semi Bold" w:hAnsi="Exo 2 Semi Bold"/>
      </w:rPr>
      <w:t>45112</w:t>
    </w:r>
    <w:r w:rsidRPr="00410AC4">
      <w:rPr>
        <w:rFonts w:ascii="Exo 2 Semi Bold" w:hAnsi="Exo 2 Semi Bold"/>
      </w:rPr>
      <w:t xml:space="preserve"> – </w:t>
    </w:r>
    <w:r w:rsidR="00BD7A50">
      <w:rPr>
        <w:rFonts w:ascii="Exo 2 Semi Bold" w:hAnsi="Exo 2 Semi Bold"/>
      </w:rPr>
      <w:t>BURGUILLOS</w:t>
    </w:r>
    <w:r w:rsidRPr="00410AC4">
      <w:rPr>
        <w:rFonts w:ascii="Exo 2 Semi Bold" w:hAnsi="Exo 2 Semi Bold"/>
      </w:rPr>
      <w:t xml:space="preserve"> </w:t>
    </w:r>
    <w:r w:rsidR="00BD7A50">
      <w:rPr>
        <w:rFonts w:ascii="Exo 2 Semi Bold" w:hAnsi="Exo 2 Semi Bold"/>
      </w:rPr>
      <w:t>(TOLEDO</w:t>
    </w:r>
    <w:r w:rsidRPr="00410AC4">
      <w:rPr>
        <w:rFonts w:ascii="Exo 2 Semi Bold" w:hAnsi="Exo 2 Semi Bold"/>
      </w:rPr>
      <w:t>)</w:t>
    </w:r>
  </w:p>
  <w:p w:rsidR="00DD6132" w:rsidRDefault="00DD6132">
    <w:pPr>
      <w:pStyle w:val="Piedepgina"/>
      <w:ind w:left="851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5F3" w:rsidRDefault="006B05F3">
      <w:r>
        <w:separator/>
      </w:r>
    </w:p>
  </w:footnote>
  <w:footnote w:type="continuationSeparator" w:id="0">
    <w:p w:rsidR="006B05F3" w:rsidRDefault="006B0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132" w:rsidRDefault="00015C7B" w:rsidP="00740B00">
    <w:pPr>
      <w:pStyle w:val="Encabezado"/>
      <w:ind w:left="-567"/>
      <w:jc w:val="right"/>
    </w:pPr>
    <w:r>
      <w:rPr>
        <w:noProof/>
        <w:sz w:val="18"/>
      </w:rPr>
      <w:drawing>
        <wp:inline distT="0" distB="0" distL="0" distR="0" wp14:anchorId="701EDA8A" wp14:editId="6AB2D10C">
          <wp:extent cx="1437821" cy="593524"/>
          <wp:effectExtent l="0" t="0" r="0" b="381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ptura de pantalla 2021-07-10 a las 19.05.3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37" cy="621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8"/>
      </w:rPr>
      <w:t xml:space="preserve"> </w:t>
    </w:r>
    <w:r w:rsidR="00596F88">
      <w:rPr>
        <w:noProof/>
        <w:sz w:val="18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-842464</wp:posOffset>
              </wp:positionH>
              <wp:positionV relativeFrom="paragraph">
                <wp:posOffset>1657804</wp:posOffset>
              </wp:positionV>
              <wp:extent cx="287383" cy="4813663"/>
              <wp:effectExtent l="0" t="0" r="508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287383" cy="48136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305DE" w:rsidRPr="005305DE" w:rsidRDefault="005305DE">
                          <w:pPr>
                            <w:rPr>
                              <w:rFonts w:ascii="Raleway Medium" w:hAnsi="Raleway Medium"/>
                              <w:sz w:val="14"/>
                              <w:szCs w:val="14"/>
                            </w:rPr>
                          </w:pPr>
                          <w:r w:rsidRPr="005305DE">
                            <w:rPr>
                              <w:rFonts w:ascii="Raleway Medium" w:hAnsi="Raleway Medium"/>
                              <w:sz w:val="14"/>
                              <w:szCs w:val="14"/>
                            </w:rPr>
                            <w:t>CENTRO CONCERTADO CON LA CONSEJERIA DE EDUCACIÓN DE CASTILLA LA MANCHA Nº 45005628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6.35pt;margin-top:130.55pt;width:22.65pt;height:379.0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" fillcolor="white [3201]" stroked="f" strokeweight=".5pt">
              <v:textbox style="layout-flow:vertical-ideographic">
                <w:txbxContent>
                  <w:p w:rsidR="005305DE" w:rsidRPr="005305DE" w:rsidRDefault="005305DE">
                    <w:pPr>
                      <w:rPr>
                        <w:rFonts w:ascii="Raleway Medium" w:hAnsi="Raleway Medium"/>
                        <w:sz w:val="14"/>
                        <w:szCs w:val="14"/>
                      </w:rPr>
                    </w:pPr>
                    <w:r w:rsidRPr="005305DE">
                      <w:rPr>
                        <w:rFonts w:ascii="Raleway Medium" w:hAnsi="Raleway Medium"/>
                        <w:sz w:val="14"/>
                        <w:szCs w:val="14"/>
                      </w:rPr>
                      <w:t>CENTRO CONCERTADO CON LA CONSEJERIA DE EDUCACIÓN DE CASTILLA LA MANCHA Nº 45005628</w:t>
                    </w:r>
                  </w:p>
                </w:txbxContent>
              </v:textbox>
            </v:shape>
          </w:pict>
        </mc:Fallback>
      </mc:AlternateContent>
    </w:r>
    <w:r w:rsidR="00BD7A50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-526285</wp:posOffset>
              </wp:positionH>
              <wp:positionV relativeFrom="paragraph">
                <wp:posOffset>-12973</wp:posOffset>
              </wp:positionV>
              <wp:extent cx="3238500" cy="567328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38500" cy="56732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12B" w:rsidRPr="00BD7A50" w:rsidRDefault="00CF012B" w:rsidP="00CF012B">
                          <w:pPr>
                            <w:jc w:val="center"/>
                            <w:rPr>
                              <w:rFonts w:ascii="Exo 2" w:hAnsi="Exo 2"/>
                              <w:sz w:val="36"/>
                              <w:szCs w:val="36"/>
                            </w:rPr>
                          </w:pPr>
                          <w:r w:rsidRPr="00BD7A50">
                            <w:rPr>
                              <w:rFonts w:ascii="Exo 2" w:hAnsi="Exo 2"/>
                              <w:sz w:val="36"/>
                              <w:szCs w:val="36"/>
                            </w:rPr>
                            <w:t xml:space="preserve">EFA </w:t>
                          </w:r>
                          <w:r w:rsidR="00BD7A50" w:rsidRPr="00BD7A50">
                            <w:rPr>
                              <w:rFonts w:ascii="Exo 2" w:hAnsi="Exo 2"/>
                              <w:sz w:val="36"/>
                              <w:szCs w:val="36"/>
                            </w:rPr>
                            <w:t>ORETANA</w:t>
                          </w:r>
                        </w:p>
                        <w:p w:rsidR="00CF012B" w:rsidRPr="00BD7A50" w:rsidRDefault="00CF012B" w:rsidP="00CF012B">
                          <w:pPr>
                            <w:jc w:val="center"/>
                            <w:rPr>
                              <w:rFonts w:ascii="Exo 2" w:hAnsi="Exo 2"/>
                              <w:sz w:val="20"/>
                              <w:szCs w:val="20"/>
                            </w:rPr>
                          </w:pPr>
                          <w:r w:rsidRPr="00BD7A50">
                            <w:rPr>
                              <w:rFonts w:ascii="Exo 2" w:hAnsi="Exo 2"/>
                              <w:sz w:val="20"/>
                              <w:szCs w:val="20"/>
                            </w:rPr>
                            <w:t>CENTRO DE FORMACIÓN PROFESIONAL</w:t>
                          </w:r>
                        </w:p>
                        <w:p w:rsidR="00CF012B" w:rsidRDefault="00CF012B" w:rsidP="00CF012B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left:0;text-align:left;margin-left:-41.45pt;margin-top:-1pt;width:255pt;height:44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" stroked="f">
              <v:path arrowok="t"/>
              <v:textbox inset="0,,0">
                <w:txbxContent>
                  <w:p w:rsidR="00CF012B" w:rsidRPr="00BD7A50" w:rsidRDefault="00CF012B" w:rsidP="00CF012B">
                    <w:pPr>
                      <w:jc w:val="center"/>
                      <w:rPr>
                        <w:rFonts w:ascii="Exo 2" w:hAnsi="Exo 2"/>
                        <w:sz w:val="36"/>
                        <w:szCs w:val="36"/>
                      </w:rPr>
                    </w:pPr>
                    <w:r w:rsidRPr="00BD7A50">
                      <w:rPr>
                        <w:rFonts w:ascii="Exo 2" w:hAnsi="Exo 2"/>
                        <w:sz w:val="36"/>
                        <w:szCs w:val="36"/>
                      </w:rPr>
                      <w:t xml:space="preserve">EFA </w:t>
                    </w:r>
                    <w:r w:rsidR="00BD7A50" w:rsidRPr="00BD7A50">
                      <w:rPr>
                        <w:rFonts w:ascii="Exo 2" w:hAnsi="Exo 2"/>
                        <w:sz w:val="36"/>
                        <w:szCs w:val="36"/>
                      </w:rPr>
                      <w:t>ORETANA</w:t>
                    </w:r>
                  </w:p>
                  <w:p w:rsidR="00CF012B" w:rsidRPr="00BD7A50" w:rsidRDefault="00CF012B" w:rsidP="00CF012B">
                    <w:pPr>
                      <w:jc w:val="center"/>
                      <w:rPr>
                        <w:rFonts w:ascii="Exo 2" w:hAnsi="Exo 2"/>
                        <w:sz w:val="20"/>
                        <w:szCs w:val="20"/>
                      </w:rPr>
                    </w:pPr>
                    <w:r w:rsidRPr="00BD7A50">
                      <w:rPr>
                        <w:rFonts w:ascii="Exo 2" w:hAnsi="Exo 2"/>
                        <w:sz w:val="20"/>
                        <w:szCs w:val="20"/>
                      </w:rPr>
                      <w:t>CENTRO DE FORMACIÓN PROFESIONAL</w:t>
                    </w:r>
                  </w:p>
                  <w:p w:rsidR="00CF012B" w:rsidRDefault="00CF012B" w:rsidP="00CF012B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5pt;height:11.55pt" o:bullet="t">
        <v:imagedata r:id="rId1" o:title="mso4ED"/>
      </v:shape>
    </w:pict>
  </w:numPicBullet>
  <w:abstractNum w:abstractNumId="0" w15:restartNumberingAfterBreak="0">
    <w:nsid w:val="FFFFFF89"/>
    <w:multiLevelType w:val="singleLevel"/>
    <w:tmpl w:val="6CD0E04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C7036"/>
    <w:multiLevelType w:val="hybridMultilevel"/>
    <w:tmpl w:val="1896A220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0992964"/>
    <w:multiLevelType w:val="hybridMultilevel"/>
    <w:tmpl w:val="D486BC46"/>
    <w:lvl w:ilvl="0" w:tplc="3ADA4B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0D2709"/>
    <w:multiLevelType w:val="hybridMultilevel"/>
    <w:tmpl w:val="8BD4E978"/>
    <w:lvl w:ilvl="0" w:tplc="48D69C1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DFA6556"/>
    <w:multiLevelType w:val="hybridMultilevel"/>
    <w:tmpl w:val="EBF00C48"/>
    <w:lvl w:ilvl="0" w:tplc="EEBC64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402C5"/>
    <w:multiLevelType w:val="hybridMultilevel"/>
    <w:tmpl w:val="554A8B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B09C9"/>
    <w:multiLevelType w:val="hybridMultilevel"/>
    <w:tmpl w:val="BD66AA88"/>
    <w:lvl w:ilvl="0" w:tplc="6D942B90">
      <w:start w:val="7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23068"/>
    <w:multiLevelType w:val="hybridMultilevel"/>
    <w:tmpl w:val="45B232E8"/>
    <w:lvl w:ilvl="0" w:tplc="E7D69512">
      <w:start w:val="4"/>
      <w:numFmt w:val="upperLetter"/>
      <w:lvlText w:val="%1O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B687A"/>
    <w:multiLevelType w:val="hybridMultilevel"/>
    <w:tmpl w:val="8E9458E4"/>
    <w:lvl w:ilvl="0" w:tplc="80DC077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43F3184"/>
    <w:multiLevelType w:val="hybridMultilevel"/>
    <w:tmpl w:val="8960A01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C6053"/>
    <w:multiLevelType w:val="multilevel"/>
    <w:tmpl w:val="3D64B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9AB31FB"/>
    <w:multiLevelType w:val="hybridMultilevel"/>
    <w:tmpl w:val="81D42EC6"/>
    <w:lvl w:ilvl="0" w:tplc="66CC27A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E1E654D"/>
    <w:multiLevelType w:val="hybridMultilevel"/>
    <w:tmpl w:val="6D12ABA0"/>
    <w:lvl w:ilvl="0" w:tplc="9BEA044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4322E0C"/>
    <w:multiLevelType w:val="hybridMultilevel"/>
    <w:tmpl w:val="4B0464BC"/>
    <w:lvl w:ilvl="0" w:tplc="EA4AC21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5FA7FCE"/>
    <w:multiLevelType w:val="hybridMultilevel"/>
    <w:tmpl w:val="EF1E093A"/>
    <w:lvl w:ilvl="0" w:tplc="E89648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7A2751E"/>
    <w:multiLevelType w:val="hybridMultilevel"/>
    <w:tmpl w:val="27D691DA"/>
    <w:lvl w:ilvl="0" w:tplc="88A82DB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9AA6C32"/>
    <w:multiLevelType w:val="hybridMultilevel"/>
    <w:tmpl w:val="2F8A315E"/>
    <w:lvl w:ilvl="0" w:tplc="5AF6051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E2D141C"/>
    <w:multiLevelType w:val="hybridMultilevel"/>
    <w:tmpl w:val="9AD46346"/>
    <w:lvl w:ilvl="0" w:tplc="38D25FC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FD77C2"/>
    <w:multiLevelType w:val="hybridMultilevel"/>
    <w:tmpl w:val="82A44B10"/>
    <w:lvl w:ilvl="0" w:tplc="CB32D41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2AD1C5C"/>
    <w:multiLevelType w:val="hybridMultilevel"/>
    <w:tmpl w:val="5582AE32"/>
    <w:lvl w:ilvl="0" w:tplc="026424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D3699"/>
    <w:multiLevelType w:val="hybridMultilevel"/>
    <w:tmpl w:val="9EDCE88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073CF3"/>
    <w:multiLevelType w:val="hybridMultilevel"/>
    <w:tmpl w:val="5240D2A4"/>
    <w:lvl w:ilvl="0" w:tplc="9EE4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61AB2"/>
    <w:multiLevelType w:val="hybridMultilevel"/>
    <w:tmpl w:val="7E527218"/>
    <w:lvl w:ilvl="0" w:tplc="85D8421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B9C539A"/>
    <w:multiLevelType w:val="hybridMultilevel"/>
    <w:tmpl w:val="3DAA2D30"/>
    <w:lvl w:ilvl="0" w:tplc="3E96882A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4" w15:restartNumberingAfterBreak="0">
    <w:nsid w:val="4E8A3E0D"/>
    <w:multiLevelType w:val="hybridMultilevel"/>
    <w:tmpl w:val="2E6C35AE"/>
    <w:lvl w:ilvl="0" w:tplc="0872446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AE3FED"/>
    <w:multiLevelType w:val="multilevel"/>
    <w:tmpl w:val="49A844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5D2EE6"/>
    <w:multiLevelType w:val="multilevel"/>
    <w:tmpl w:val="D1962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1697D0E"/>
    <w:multiLevelType w:val="hybridMultilevel"/>
    <w:tmpl w:val="5FB62570"/>
    <w:lvl w:ilvl="0" w:tplc="92DCAAB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5A61A03"/>
    <w:multiLevelType w:val="hybridMultilevel"/>
    <w:tmpl w:val="F40C05B0"/>
    <w:lvl w:ilvl="0" w:tplc="FF74C6E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5E27AF0"/>
    <w:multiLevelType w:val="hybridMultilevel"/>
    <w:tmpl w:val="BBB48E0C"/>
    <w:lvl w:ilvl="0" w:tplc="D3E206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7220027"/>
    <w:multiLevelType w:val="hybridMultilevel"/>
    <w:tmpl w:val="F06A9D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008B0"/>
    <w:multiLevelType w:val="hybridMultilevel"/>
    <w:tmpl w:val="2C6237B2"/>
    <w:lvl w:ilvl="0" w:tplc="15408A24">
      <w:start w:val="2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8348E"/>
    <w:multiLevelType w:val="hybridMultilevel"/>
    <w:tmpl w:val="20162C74"/>
    <w:lvl w:ilvl="0" w:tplc="6F9ADA6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CF61D50"/>
    <w:multiLevelType w:val="hybridMultilevel"/>
    <w:tmpl w:val="8AC886B6"/>
    <w:lvl w:ilvl="0" w:tplc="9C58720A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4" w15:restartNumberingAfterBreak="0">
    <w:nsid w:val="5D0F4F43"/>
    <w:multiLevelType w:val="hybridMultilevel"/>
    <w:tmpl w:val="582ADFBE"/>
    <w:lvl w:ilvl="0" w:tplc="D5827F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D65309A"/>
    <w:multiLevelType w:val="multilevel"/>
    <w:tmpl w:val="91CEE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638E10C7"/>
    <w:multiLevelType w:val="multilevel"/>
    <w:tmpl w:val="CE0A058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73E0323"/>
    <w:multiLevelType w:val="singleLevel"/>
    <w:tmpl w:val="137E050E"/>
    <w:lvl w:ilvl="0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</w:rPr>
    </w:lvl>
  </w:abstractNum>
  <w:abstractNum w:abstractNumId="38" w15:restartNumberingAfterBreak="0">
    <w:nsid w:val="68037AF6"/>
    <w:multiLevelType w:val="hybridMultilevel"/>
    <w:tmpl w:val="B81CBC8A"/>
    <w:lvl w:ilvl="0" w:tplc="47CE22F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66A80"/>
    <w:multiLevelType w:val="hybridMultilevel"/>
    <w:tmpl w:val="58FC0D82"/>
    <w:lvl w:ilvl="0" w:tplc="5D0C19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3522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D1325C6"/>
    <w:multiLevelType w:val="hybridMultilevel"/>
    <w:tmpl w:val="4D18E2A6"/>
    <w:lvl w:ilvl="0" w:tplc="D78A4E32">
      <w:start w:val="7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3"/>
  </w:num>
  <w:num w:numId="4">
    <w:abstractNumId w:val="23"/>
  </w:num>
  <w:num w:numId="5">
    <w:abstractNumId w:val="26"/>
  </w:num>
  <w:num w:numId="6">
    <w:abstractNumId w:val="25"/>
  </w:num>
  <w:num w:numId="7">
    <w:abstractNumId w:val="10"/>
  </w:num>
  <w:num w:numId="8">
    <w:abstractNumId w:val="36"/>
  </w:num>
  <w:num w:numId="9">
    <w:abstractNumId w:val="35"/>
  </w:num>
  <w:num w:numId="10">
    <w:abstractNumId w:val="17"/>
  </w:num>
  <w:num w:numId="11">
    <w:abstractNumId w:val="4"/>
  </w:num>
  <w:num w:numId="12">
    <w:abstractNumId w:val="38"/>
  </w:num>
  <w:num w:numId="13">
    <w:abstractNumId w:val="6"/>
  </w:num>
  <w:num w:numId="14">
    <w:abstractNumId w:val="41"/>
  </w:num>
  <w:num w:numId="15">
    <w:abstractNumId w:val="8"/>
  </w:num>
  <w:num w:numId="16">
    <w:abstractNumId w:val="12"/>
  </w:num>
  <w:num w:numId="17">
    <w:abstractNumId w:val="2"/>
  </w:num>
  <w:num w:numId="18">
    <w:abstractNumId w:val="27"/>
  </w:num>
  <w:num w:numId="19">
    <w:abstractNumId w:val="19"/>
  </w:num>
  <w:num w:numId="20">
    <w:abstractNumId w:val="21"/>
  </w:num>
  <w:num w:numId="21">
    <w:abstractNumId w:val="29"/>
  </w:num>
  <w:num w:numId="22">
    <w:abstractNumId w:val="16"/>
  </w:num>
  <w:num w:numId="23">
    <w:abstractNumId w:val="15"/>
  </w:num>
  <w:num w:numId="24">
    <w:abstractNumId w:val="32"/>
  </w:num>
  <w:num w:numId="25">
    <w:abstractNumId w:val="2"/>
  </w:num>
  <w:num w:numId="26">
    <w:abstractNumId w:val="1"/>
  </w:num>
  <w:num w:numId="27">
    <w:abstractNumId w:val="3"/>
  </w:num>
  <w:num w:numId="28">
    <w:abstractNumId w:val="39"/>
  </w:num>
  <w:num w:numId="29">
    <w:abstractNumId w:val="22"/>
  </w:num>
  <w:num w:numId="30">
    <w:abstractNumId w:val="18"/>
  </w:num>
  <w:num w:numId="31">
    <w:abstractNumId w:val="11"/>
  </w:num>
  <w:num w:numId="32">
    <w:abstractNumId w:val="28"/>
  </w:num>
  <w:num w:numId="33">
    <w:abstractNumId w:val="30"/>
  </w:num>
  <w:num w:numId="34">
    <w:abstractNumId w:val="37"/>
  </w:num>
  <w:num w:numId="35">
    <w:abstractNumId w:val="34"/>
  </w:num>
  <w:num w:numId="36">
    <w:abstractNumId w:val="24"/>
  </w:num>
  <w:num w:numId="37">
    <w:abstractNumId w:val="14"/>
  </w:num>
  <w:num w:numId="38">
    <w:abstractNumId w:val="7"/>
  </w:num>
  <w:num w:numId="39">
    <w:abstractNumId w:val="31"/>
  </w:num>
  <w:num w:numId="40">
    <w:abstractNumId w:val="40"/>
  </w:num>
  <w:num w:numId="41">
    <w:abstractNumId w:val="20"/>
  </w:num>
  <w:num w:numId="42">
    <w:abstractNumId w:val="5"/>
  </w:num>
  <w:num w:numId="4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6"/>
    <w:rsid w:val="00000303"/>
    <w:rsid w:val="000020C0"/>
    <w:rsid w:val="000040F9"/>
    <w:rsid w:val="000058D1"/>
    <w:rsid w:val="00006CF0"/>
    <w:rsid w:val="00010E1C"/>
    <w:rsid w:val="00010E99"/>
    <w:rsid w:val="00012A7B"/>
    <w:rsid w:val="00012FC3"/>
    <w:rsid w:val="00014B15"/>
    <w:rsid w:val="00015BC2"/>
    <w:rsid w:val="00015C7B"/>
    <w:rsid w:val="0001741D"/>
    <w:rsid w:val="00017A65"/>
    <w:rsid w:val="0002131B"/>
    <w:rsid w:val="00021548"/>
    <w:rsid w:val="00021832"/>
    <w:rsid w:val="00021A9D"/>
    <w:rsid w:val="00023DE7"/>
    <w:rsid w:val="000268BB"/>
    <w:rsid w:val="00030EEB"/>
    <w:rsid w:val="000314A4"/>
    <w:rsid w:val="000354E3"/>
    <w:rsid w:val="00036102"/>
    <w:rsid w:val="00036789"/>
    <w:rsid w:val="0003745C"/>
    <w:rsid w:val="00037CA4"/>
    <w:rsid w:val="00040E84"/>
    <w:rsid w:val="00041C24"/>
    <w:rsid w:val="00043678"/>
    <w:rsid w:val="00043F61"/>
    <w:rsid w:val="0005061B"/>
    <w:rsid w:val="00050A4E"/>
    <w:rsid w:val="000518CB"/>
    <w:rsid w:val="0005248C"/>
    <w:rsid w:val="00054CB7"/>
    <w:rsid w:val="000552A4"/>
    <w:rsid w:val="0005646F"/>
    <w:rsid w:val="00056C91"/>
    <w:rsid w:val="000577DD"/>
    <w:rsid w:val="0006142B"/>
    <w:rsid w:val="00062707"/>
    <w:rsid w:val="00063A63"/>
    <w:rsid w:val="00064666"/>
    <w:rsid w:val="00065EE0"/>
    <w:rsid w:val="00071BEC"/>
    <w:rsid w:val="00071C0C"/>
    <w:rsid w:val="000744F9"/>
    <w:rsid w:val="000777E4"/>
    <w:rsid w:val="00077EA4"/>
    <w:rsid w:val="00083531"/>
    <w:rsid w:val="0008472A"/>
    <w:rsid w:val="00084D13"/>
    <w:rsid w:val="00090D0D"/>
    <w:rsid w:val="000919C1"/>
    <w:rsid w:val="00092898"/>
    <w:rsid w:val="0009305E"/>
    <w:rsid w:val="00096636"/>
    <w:rsid w:val="00097648"/>
    <w:rsid w:val="000A328B"/>
    <w:rsid w:val="000A34A6"/>
    <w:rsid w:val="000A4120"/>
    <w:rsid w:val="000A4225"/>
    <w:rsid w:val="000A4B32"/>
    <w:rsid w:val="000B075C"/>
    <w:rsid w:val="000B1A30"/>
    <w:rsid w:val="000B291C"/>
    <w:rsid w:val="000C3603"/>
    <w:rsid w:val="000C49A9"/>
    <w:rsid w:val="000C5666"/>
    <w:rsid w:val="000C5B03"/>
    <w:rsid w:val="000D1A51"/>
    <w:rsid w:val="000D23FF"/>
    <w:rsid w:val="000D2C78"/>
    <w:rsid w:val="000D3CD5"/>
    <w:rsid w:val="000D4FF7"/>
    <w:rsid w:val="000D57F9"/>
    <w:rsid w:val="000D6356"/>
    <w:rsid w:val="000D66BC"/>
    <w:rsid w:val="000D6F20"/>
    <w:rsid w:val="000E0789"/>
    <w:rsid w:val="000E1FD8"/>
    <w:rsid w:val="000E381B"/>
    <w:rsid w:val="000E6949"/>
    <w:rsid w:val="000E6D65"/>
    <w:rsid w:val="000E7519"/>
    <w:rsid w:val="000E76DA"/>
    <w:rsid w:val="000F39BF"/>
    <w:rsid w:val="000F5157"/>
    <w:rsid w:val="000F6152"/>
    <w:rsid w:val="0010096E"/>
    <w:rsid w:val="00103836"/>
    <w:rsid w:val="00103D94"/>
    <w:rsid w:val="00103E55"/>
    <w:rsid w:val="0010478C"/>
    <w:rsid w:val="00106ACF"/>
    <w:rsid w:val="001070A3"/>
    <w:rsid w:val="0010763F"/>
    <w:rsid w:val="00110F3F"/>
    <w:rsid w:val="00111035"/>
    <w:rsid w:val="00112B87"/>
    <w:rsid w:val="00112ED2"/>
    <w:rsid w:val="00113B80"/>
    <w:rsid w:val="00117027"/>
    <w:rsid w:val="00120A62"/>
    <w:rsid w:val="001216FA"/>
    <w:rsid w:val="001228EE"/>
    <w:rsid w:val="001236D9"/>
    <w:rsid w:val="00123F43"/>
    <w:rsid w:val="00125E9F"/>
    <w:rsid w:val="00126513"/>
    <w:rsid w:val="00127C3E"/>
    <w:rsid w:val="00130D71"/>
    <w:rsid w:val="00131968"/>
    <w:rsid w:val="00132C16"/>
    <w:rsid w:val="001332AB"/>
    <w:rsid w:val="00133AD3"/>
    <w:rsid w:val="001374C4"/>
    <w:rsid w:val="0013773B"/>
    <w:rsid w:val="00140A20"/>
    <w:rsid w:val="00142F25"/>
    <w:rsid w:val="00143DCD"/>
    <w:rsid w:val="00144787"/>
    <w:rsid w:val="001463B9"/>
    <w:rsid w:val="00146B5D"/>
    <w:rsid w:val="0014763E"/>
    <w:rsid w:val="00147EB5"/>
    <w:rsid w:val="0015103D"/>
    <w:rsid w:val="00152743"/>
    <w:rsid w:val="001536A8"/>
    <w:rsid w:val="00153938"/>
    <w:rsid w:val="00154B5E"/>
    <w:rsid w:val="001559AD"/>
    <w:rsid w:val="001568A5"/>
    <w:rsid w:val="001609A7"/>
    <w:rsid w:val="00160FB7"/>
    <w:rsid w:val="001610A7"/>
    <w:rsid w:val="00162396"/>
    <w:rsid w:val="00165ED6"/>
    <w:rsid w:val="001670A6"/>
    <w:rsid w:val="00167F69"/>
    <w:rsid w:val="0017194B"/>
    <w:rsid w:val="00172BEA"/>
    <w:rsid w:val="00175241"/>
    <w:rsid w:val="00175675"/>
    <w:rsid w:val="00177155"/>
    <w:rsid w:val="00177605"/>
    <w:rsid w:val="001778D9"/>
    <w:rsid w:val="00183FB5"/>
    <w:rsid w:val="00185A56"/>
    <w:rsid w:val="001877AE"/>
    <w:rsid w:val="00190371"/>
    <w:rsid w:val="00190802"/>
    <w:rsid w:val="00191FCA"/>
    <w:rsid w:val="00192EB7"/>
    <w:rsid w:val="00194566"/>
    <w:rsid w:val="00195182"/>
    <w:rsid w:val="00195F8C"/>
    <w:rsid w:val="0019616E"/>
    <w:rsid w:val="00197309"/>
    <w:rsid w:val="001976CF"/>
    <w:rsid w:val="00197AAC"/>
    <w:rsid w:val="001A10DF"/>
    <w:rsid w:val="001A163D"/>
    <w:rsid w:val="001A19D3"/>
    <w:rsid w:val="001A24E4"/>
    <w:rsid w:val="001A2E18"/>
    <w:rsid w:val="001A34CC"/>
    <w:rsid w:val="001A46C4"/>
    <w:rsid w:val="001A4AAA"/>
    <w:rsid w:val="001A5363"/>
    <w:rsid w:val="001A7A54"/>
    <w:rsid w:val="001B0352"/>
    <w:rsid w:val="001B0BD1"/>
    <w:rsid w:val="001B13DE"/>
    <w:rsid w:val="001B14F6"/>
    <w:rsid w:val="001B1C8C"/>
    <w:rsid w:val="001B31B7"/>
    <w:rsid w:val="001B4242"/>
    <w:rsid w:val="001B45C2"/>
    <w:rsid w:val="001B538C"/>
    <w:rsid w:val="001B7045"/>
    <w:rsid w:val="001C063D"/>
    <w:rsid w:val="001C07C1"/>
    <w:rsid w:val="001C08EF"/>
    <w:rsid w:val="001C09DA"/>
    <w:rsid w:val="001C3E64"/>
    <w:rsid w:val="001C4B27"/>
    <w:rsid w:val="001C50E2"/>
    <w:rsid w:val="001C53CA"/>
    <w:rsid w:val="001C602B"/>
    <w:rsid w:val="001C74D8"/>
    <w:rsid w:val="001C75AC"/>
    <w:rsid w:val="001C7B3B"/>
    <w:rsid w:val="001D2CE7"/>
    <w:rsid w:val="001D3D37"/>
    <w:rsid w:val="001D3F6D"/>
    <w:rsid w:val="001D5494"/>
    <w:rsid w:val="001D6DD1"/>
    <w:rsid w:val="001E08B0"/>
    <w:rsid w:val="001E14D2"/>
    <w:rsid w:val="001E37EF"/>
    <w:rsid w:val="001E39F6"/>
    <w:rsid w:val="001E46AF"/>
    <w:rsid w:val="001F00C2"/>
    <w:rsid w:val="001F0A6F"/>
    <w:rsid w:val="001F0D45"/>
    <w:rsid w:val="001F2888"/>
    <w:rsid w:val="001F2D69"/>
    <w:rsid w:val="001F37A9"/>
    <w:rsid w:val="001F40AA"/>
    <w:rsid w:val="001F5A39"/>
    <w:rsid w:val="001F5CA6"/>
    <w:rsid w:val="001F7802"/>
    <w:rsid w:val="0020089D"/>
    <w:rsid w:val="00200BFF"/>
    <w:rsid w:val="00201B2F"/>
    <w:rsid w:val="002022E4"/>
    <w:rsid w:val="002027B1"/>
    <w:rsid w:val="0020462E"/>
    <w:rsid w:val="00205EA2"/>
    <w:rsid w:val="00205F84"/>
    <w:rsid w:val="002062B4"/>
    <w:rsid w:val="00206F1C"/>
    <w:rsid w:val="002202B7"/>
    <w:rsid w:val="00220C33"/>
    <w:rsid w:val="00223AAE"/>
    <w:rsid w:val="00225BFE"/>
    <w:rsid w:val="002301AA"/>
    <w:rsid w:val="00230A7A"/>
    <w:rsid w:val="0023152C"/>
    <w:rsid w:val="00232890"/>
    <w:rsid w:val="002341DA"/>
    <w:rsid w:val="00234D65"/>
    <w:rsid w:val="002361E7"/>
    <w:rsid w:val="0023664B"/>
    <w:rsid w:val="00237A67"/>
    <w:rsid w:val="00241889"/>
    <w:rsid w:val="00243F6A"/>
    <w:rsid w:val="00250C4F"/>
    <w:rsid w:val="00252DE2"/>
    <w:rsid w:val="00252FC0"/>
    <w:rsid w:val="002541AA"/>
    <w:rsid w:val="00254DF6"/>
    <w:rsid w:val="00262658"/>
    <w:rsid w:val="00262790"/>
    <w:rsid w:val="002632A7"/>
    <w:rsid w:val="00263E86"/>
    <w:rsid w:val="00264DA1"/>
    <w:rsid w:val="00265AEE"/>
    <w:rsid w:val="002668AA"/>
    <w:rsid w:val="00270111"/>
    <w:rsid w:val="00270AD4"/>
    <w:rsid w:val="0027382C"/>
    <w:rsid w:val="00273EC9"/>
    <w:rsid w:val="00276A35"/>
    <w:rsid w:val="0027785E"/>
    <w:rsid w:val="0028147B"/>
    <w:rsid w:val="00283363"/>
    <w:rsid w:val="00283F1D"/>
    <w:rsid w:val="002916A1"/>
    <w:rsid w:val="00291CC8"/>
    <w:rsid w:val="002925E3"/>
    <w:rsid w:val="002937D2"/>
    <w:rsid w:val="002958B5"/>
    <w:rsid w:val="002A0141"/>
    <w:rsid w:val="002A290D"/>
    <w:rsid w:val="002A2D54"/>
    <w:rsid w:val="002A3C5A"/>
    <w:rsid w:val="002A4E33"/>
    <w:rsid w:val="002A53E1"/>
    <w:rsid w:val="002A54AC"/>
    <w:rsid w:val="002A5C7F"/>
    <w:rsid w:val="002B0733"/>
    <w:rsid w:val="002B0740"/>
    <w:rsid w:val="002B090F"/>
    <w:rsid w:val="002B0CC7"/>
    <w:rsid w:val="002B20FC"/>
    <w:rsid w:val="002B5689"/>
    <w:rsid w:val="002B59DF"/>
    <w:rsid w:val="002B6CEE"/>
    <w:rsid w:val="002B7E56"/>
    <w:rsid w:val="002C0556"/>
    <w:rsid w:val="002C10DC"/>
    <w:rsid w:val="002C4326"/>
    <w:rsid w:val="002C4765"/>
    <w:rsid w:val="002C4873"/>
    <w:rsid w:val="002C6B81"/>
    <w:rsid w:val="002C77C3"/>
    <w:rsid w:val="002C7874"/>
    <w:rsid w:val="002D02F7"/>
    <w:rsid w:val="002D2435"/>
    <w:rsid w:val="002D2B97"/>
    <w:rsid w:val="002D3171"/>
    <w:rsid w:val="002D3F7A"/>
    <w:rsid w:val="002D49B1"/>
    <w:rsid w:val="002D645E"/>
    <w:rsid w:val="002D72AA"/>
    <w:rsid w:val="002E0111"/>
    <w:rsid w:val="002E15DC"/>
    <w:rsid w:val="002E21DE"/>
    <w:rsid w:val="002E4609"/>
    <w:rsid w:val="002E4E3F"/>
    <w:rsid w:val="002E5949"/>
    <w:rsid w:val="002E6350"/>
    <w:rsid w:val="002F00EE"/>
    <w:rsid w:val="002F0BF1"/>
    <w:rsid w:val="002F213B"/>
    <w:rsid w:val="002F2DBB"/>
    <w:rsid w:val="002F4BB1"/>
    <w:rsid w:val="002F529B"/>
    <w:rsid w:val="002F608A"/>
    <w:rsid w:val="002F60CB"/>
    <w:rsid w:val="002F6196"/>
    <w:rsid w:val="0030232C"/>
    <w:rsid w:val="00302F04"/>
    <w:rsid w:val="003045F4"/>
    <w:rsid w:val="003049CF"/>
    <w:rsid w:val="00304B39"/>
    <w:rsid w:val="00305AAA"/>
    <w:rsid w:val="003067A6"/>
    <w:rsid w:val="003070B1"/>
    <w:rsid w:val="003101DC"/>
    <w:rsid w:val="003120CC"/>
    <w:rsid w:val="003127AC"/>
    <w:rsid w:val="00313C9B"/>
    <w:rsid w:val="00314EE6"/>
    <w:rsid w:val="00316BDA"/>
    <w:rsid w:val="00317998"/>
    <w:rsid w:val="00320952"/>
    <w:rsid w:val="0032327E"/>
    <w:rsid w:val="003235AF"/>
    <w:rsid w:val="003254D3"/>
    <w:rsid w:val="00327DC8"/>
    <w:rsid w:val="0033123C"/>
    <w:rsid w:val="003317C0"/>
    <w:rsid w:val="003317E9"/>
    <w:rsid w:val="00334D2F"/>
    <w:rsid w:val="00334DAF"/>
    <w:rsid w:val="003365C2"/>
    <w:rsid w:val="00336D14"/>
    <w:rsid w:val="00337347"/>
    <w:rsid w:val="003401E5"/>
    <w:rsid w:val="00340282"/>
    <w:rsid w:val="003412B2"/>
    <w:rsid w:val="00342003"/>
    <w:rsid w:val="003429FE"/>
    <w:rsid w:val="00342F12"/>
    <w:rsid w:val="00344C2D"/>
    <w:rsid w:val="0034635B"/>
    <w:rsid w:val="00346686"/>
    <w:rsid w:val="00347389"/>
    <w:rsid w:val="003474AB"/>
    <w:rsid w:val="00347520"/>
    <w:rsid w:val="00350E54"/>
    <w:rsid w:val="00351CF1"/>
    <w:rsid w:val="00353A12"/>
    <w:rsid w:val="003541E3"/>
    <w:rsid w:val="00361162"/>
    <w:rsid w:val="00361F00"/>
    <w:rsid w:val="0036382C"/>
    <w:rsid w:val="00365483"/>
    <w:rsid w:val="003654FB"/>
    <w:rsid w:val="0036724A"/>
    <w:rsid w:val="00371501"/>
    <w:rsid w:val="00373C17"/>
    <w:rsid w:val="003756FA"/>
    <w:rsid w:val="0038164F"/>
    <w:rsid w:val="00382C94"/>
    <w:rsid w:val="00383630"/>
    <w:rsid w:val="00383B04"/>
    <w:rsid w:val="003841D5"/>
    <w:rsid w:val="00385787"/>
    <w:rsid w:val="00385A90"/>
    <w:rsid w:val="0039024A"/>
    <w:rsid w:val="00390B46"/>
    <w:rsid w:val="00390DEB"/>
    <w:rsid w:val="0039156F"/>
    <w:rsid w:val="00391E44"/>
    <w:rsid w:val="0039224F"/>
    <w:rsid w:val="00392B84"/>
    <w:rsid w:val="003949D6"/>
    <w:rsid w:val="00394D5F"/>
    <w:rsid w:val="00395C0A"/>
    <w:rsid w:val="00397402"/>
    <w:rsid w:val="003A056A"/>
    <w:rsid w:val="003A17B9"/>
    <w:rsid w:val="003A1C63"/>
    <w:rsid w:val="003A3387"/>
    <w:rsid w:val="003A50BA"/>
    <w:rsid w:val="003A544F"/>
    <w:rsid w:val="003A6F68"/>
    <w:rsid w:val="003B048D"/>
    <w:rsid w:val="003B0710"/>
    <w:rsid w:val="003B30D3"/>
    <w:rsid w:val="003B3DA3"/>
    <w:rsid w:val="003B5ACA"/>
    <w:rsid w:val="003B72ED"/>
    <w:rsid w:val="003C08B6"/>
    <w:rsid w:val="003C126D"/>
    <w:rsid w:val="003C26BA"/>
    <w:rsid w:val="003C2F83"/>
    <w:rsid w:val="003C32B3"/>
    <w:rsid w:val="003C3689"/>
    <w:rsid w:val="003C478D"/>
    <w:rsid w:val="003C508D"/>
    <w:rsid w:val="003D1035"/>
    <w:rsid w:val="003D1645"/>
    <w:rsid w:val="003D165B"/>
    <w:rsid w:val="003D44FC"/>
    <w:rsid w:val="003D488F"/>
    <w:rsid w:val="003D4EB6"/>
    <w:rsid w:val="003D5C09"/>
    <w:rsid w:val="003E0A73"/>
    <w:rsid w:val="003E2686"/>
    <w:rsid w:val="003E297D"/>
    <w:rsid w:val="003E2AC2"/>
    <w:rsid w:val="003E4003"/>
    <w:rsid w:val="003E4340"/>
    <w:rsid w:val="003E47D7"/>
    <w:rsid w:val="003E7692"/>
    <w:rsid w:val="003F2583"/>
    <w:rsid w:val="003F4FBB"/>
    <w:rsid w:val="003F5024"/>
    <w:rsid w:val="003F5536"/>
    <w:rsid w:val="003F6D3E"/>
    <w:rsid w:val="003F7878"/>
    <w:rsid w:val="0040127D"/>
    <w:rsid w:val="00401434"/>
    <w:rsid w:val="00403A55"/>
    <w:rsid w:val="00404823"/>
    <w:rsid w:val="00404841"/>
    <w:rsid w:val="00405668"/>
    <w:rsid w:val="00406975"/>
    <w:rsid w:val="00407295"/>
    <w:rsid w:val="00407DD1"/>
    <w:rsid w:val="00407DDB"/>
    <w:rsid w:val="00410AC4"/>
    <w:rsid w:val="00410E96"/>
    <w:rsid w:val="00412F43"/>
    <w:rsid w:val="00413A28"/>
    <w:rsid w:val="00417D73"/>
    <w:rsid w:val="004203C8"/>
    <w:rsid w:val="004226A6"/>
    <w:rsid w:val="00422856"/>
    <w:rsid w:val="00422C37"/>
    <w:rsid w:val="0042371A"/>
    <w:rsid w:val="00425851"/>
    <w:rsid w:val="0043171F"/>
    <w:rsid w:val="00432488"/>
    <w:rsid w:val="004324BD"/>
    <w:rsid w:val="0043572D"/>
    <w:rsid w:val="00437DC1"/>
    <w:rsid w:val="00442FDD"/>
    <w:rsid w:val="00443295"/>
    <w:rsid w:val="00444A24"/>
    <w:rsid w:val="00444AE3"/>
    <w:rsid w:val="00444FF3"/>
    <w:rsid w:val="00445D72"/>
    <w:rsid w:val="004466EE"/>
    <w:rsid w:val="00446F05"/>
    <w:rsid w:val="004505CF"/>
    <w:rsid w:val="00452FF0"/>
    <w:rsid w:val="00453304"/>
    <w:rsid w:val="0045432E"/>
    <w:rsid w:val="00454F34"/>
    <w:rsid w:val="00455EEB"/>
    <w:rsid w:val="004567CF"/>
    <w:rsid w:val="00457650"/>
    <w:rsid w:val="00457C9C"/>
    <w:rsid w:val="0046020F"/>
    <w:rsid w:val="004608B5"/>
    <w:rsid w:val="00461D5A"/>
    <w:rsid w:val="00461E31"/>
    <w:rsid w:val="004621DC"/>
    <w:rsid w:val="004623E4"/>
    <w:rsid w:val="00462F29"/>
    <w:rsid w:val="00462FDB"/>
    <w:rsid w:val="00467877"/>
    <w:rsid w:val="0047082F"/>
    <w:rsid w:val="00470C64"/>
    <w:rsid w:val="0047160C"/>
    <w:rsid w:val="00471637"/>
    <w:rsid w:val="004724EE"/>
    <w:rsid w:val="00473488"/>
    <w:rsid w:val="0047557F"/>
    <w:rsid w:val="00475A47"/>
    <w:rsid w:val="00476024"/>
    <w:rsid w:val="0047676A"/>
    <w:rsid w:val="00476B0B"/>
    <w:rsid w:val="00476BF5"/>
    <w:rsid w:val="0047764A"/>
    <w:rsid w:val="004779E0"/>
    <w:rsid w:val="00477EA8"/>
    <w:rsid w:val="004806CA"/>
    <w:rsid w:val="00481B26"/>
    <w:rsid w:val="004830D4"/>
    <w:rsid w:val="0048398F"/>
    <w:rsid w:val="004840C0"/>
    <w:rsid w:val="00484A2E"/>
    <w:rsid w:val="004863FB"/>
    <w:rsid w:val="004870BE"/>
    <w:rsid w:val="00487BBC"/>
    <w:rsid w:val="004920ED"/>
    <w:rsid w:val="004942EA"/>
    <w:rsid w:val="004955BD"/>
    <w:rsid w:val="00496F2C"/>
    <w:rsid w:val="0049776A"/>
    <w:rsid w:val="004A3EC8"/>
    <w:rsid w:val="004A4078"/>
    <w:rsid w:val="004A5DAA"/>
    <w:rsid w:val="004B15B5"/>
    <w:rsid w:val="004B18CB"/>
    <w:rsid w:val="004B226F"/>
    <w:rsid w:val="004B2449"/>
    <w:rsid w:val="004B315C"/>
    <w:rsid w:val="004B769D"/>
    <w:rsid w:val="004C2A86"/>
    <w:rsid w:val="004C3636"/>
    <w:rsid w:val="004C5CCD"/>
    <w:rsid w:val="004C68E7"/>
    <w:rsid w:val="004C6E36"/>
    <w:rsid w:val="004C7C34"/>
    <w:rsid w:val="004D1F5E"/>
    <w:rsid w:val="004D23CC"/>
    <w:rsid w:val="004D4787"/>
    <w:rsid w:val="004D4F93"/>
    <w:rsid w:val="004D64F0"/>
    <w:rsid w:val="004D7293"/>
    <w:rsid w:val="004E0896"/>
    <w:rsid w:val="004E1C3C"/>
    <w:rsid w:val="004E20A2"/>
    <w:rsid w:val="004E63E5"/>
    <w:rsid w:val="004E63FA"/>
    <w:rsid w:val="004E71C7"/>
    <w:rsid w:val="004F010F"/>
    <w:rsid w:val="004F0769"/>
    <w:rsid w:val="004F192E"/>
    <w:rsid w:val="004F25C7"/>
    <w:rsid w:val="004F4BFF"/>
    <w:rsid w:val="004F526C"/>
    <w:rsid w:val="004F7F94"/>
    <w:rsid w:val="0050004A"/>
    <w:rsid w:val="00500E95"/>
    <w:rsid w:val="00501578"/>
    <w:rsid w:val="00501CEE"/>
    <w:rsid w:val="005031FC"/>
    <w:rsid w:val="00503F5A"/>
    <w:rsid w:val="005048BA"/>
    <w:rsid w:val="005049CB"/>
    <w:rsid w:val="00504DFD"/>
    <w:rsid w:val="005054F6"/>
    <w:rsid w:val="00510731"/>
    <w:rsid w:val="00510DF6"/>
    <w:rsid w:val="00510FE8"/>
    <w:rsid w:val="00512166"/>
    <w:rsid w:val="00513869"/>
    <w:rsid w:val="00514282"/>
    <w:rsid w:val="00515FB9"/>
    <w:rsid w:val="005164E3"/>
    <w:rsid w:val="00517C53"/>
    <w:rsid w:val="00520BA1"/>
    <w:rsid w:val="00521DA2"/>
    <w:rsid w:val="00525706"/>
    <w:rsid w:val="00525E46"/>
    <w:rsid w:val="005305DE"/>
    <w:rsid w:val="00531F8E"/>
    <w:rsid w:val="00533F38"/>
    <w:rsid w:val="0053651D"/>
    <w:rsid w:val="005376C6"/>
    <w:rsid w:val="00540439"/>
    <w:rsid w:val="00542595"/>
    <w:rsid w:val="00543E28"/>
    <w:rsid w:val="00544313"/>
    <w:rsid w:val="005443CC"/>
    <w:rsid w:val="00545279"/>
    <w:rsid w:val="0054672C"/>
    <w:rsid w:val="00547384"/>
    <w:rsid w:val="00550583"/>
    <w:rsid w:val="00551437"/>
    <w:rsid w:val="0055155C"/>
    <w:rsid w:val="00555D3C"/>
    <w:rsid w:val="00557096"/>
    <w:rsid w:val="005573E1"/>
    <w:rsid w:val="00560F54"/>
    <w:rsid w:val="00561973"/>
    <w:rsid w:val="00562383"/>
    <w:rsid w:val="00564FD6"/>
    <w:rsid w:val="005653DD"/>
    <w:rsid w:val="005715F0"/>
    <w:rsid w:val="00572030"/>
    <w:rsid w:val="005722BC"/>
    <w:rsid w:val="0057474A"/>
    <w:rsid w:val="005749C3"/>
    <w:rsid w:val="005753A3"/>
    <w:rsid w:val="00576AC4"/>
    <w:rsid w:val="00581560"/>
    <w:rsid w:val="00581A1B"/>
    <w:rsid w:val="005820FC"/>
    <w:rsid w:val="0058264B"/>
    <w:rsid w:val="005832C8"/>
    <w:rsid w:val="005841B8"/>
    <w:rsid w:val="00584472"/>
    <w:rsid w:val="005851BC"/>
    <w:rsid w:val="00587C76"/>
    <w:rsid w:val="00590749"/>
    <w:rsid w:val="00590B4E"/>
    <w:rsid w:val="005912A8"/>
    <w:rsid w:val="00592A8B"/>
    <w:rsid w:val="005939F6"/>
    <w:rsid w:val="00596201"/>
    <w:rsid w:val="0059627E"/>
    <w:rsid w:val="00596F88"/>
    <w:rsid w:val="00597503"/>
    <w:rsid w:val="00597D3A"/>
    <w:rsid w:val="005A2825"/>
    <w:rsid w:val="005A3F67"/>
    <w:rsid w:val="005A4966"/>
    <w:rsid w:val="005A547B"/>
    <w:rsid w:val="005A5C28"/>
    <w:rsid w:val="005A61C5"/>
    <w:rsid w:val="005A62C4"/>
    <w:rsid w:val="005A691D"/>
    <w:rsid w:val="005B0826"/>
    <w:rsid w:val="005B3442"/>
    <w:rsid w:val="005B58ED"/>
    <w:rsid w:val="005B7472"/>
    <w:rsid w:val="005B7B40"/>
    <w:rsid w:val="005B7D9C"/>
    <w:rsid w:val="005C123E"/>
    <w:rsid w:val="005C2591"/>
    <w:rsid w:val="005C2768"/>
    <w:rsid w:val="005C2813"/>
    <w:rsid w:val="005C33EA"/>
    <w:rsid w:val="005C4227"/>
    <w:rsid w:val="005C4588"/>
    <w:rsid w:val="005C552D"/>
    <w:rsid w:val="005C60D2"/>
    <w:rsid w:val="005D0963"/>
    <w:rsid w:val="005D1E68"/>
    <w:rsid w:val="005D2854"/>
    <w:rsid w:val="005D3C81"/>
    <w:rsid w:val="005D4DFA"/>
    <w:rsid w:val="005D4EBF"/>
    <w:rsid w:val="005D57FE"/>
    <w:rsid w:val="005D5B51"/>
    <w:rsid w:val="005D7B2F"/>
    <w:rsid w:val="005E2D94"/>
    <w:rsid w:val="005E3913"/>
    <w:rsid w:val="005E3AE1"/>
    <w:rsid w:val="005E5023"/>
    <w:rsid w:val="005E7617"/>
    <w:rsid w:val="005E7C86"/>
    <w:rsid w:val="005F0A0F"/>
    <w:rsid w:val="005F3FF8"/>
    <w:rsid w:val="005F7F12"/>
    <w:rsid w:val="00600539"/>
    <w:rsid w:val="00601762"/>
    <w:rsid w:val="00602279"/>
    <w:rsid w:val="006027B6"/>
    <w:rsid w:val="00603E35"/>
    <w:rsid w:val="006050B5"/>
    <w:rsid w:val="006061EF"/>
    <w:rsid w:val="00606D10"/>
    <w:rsid w:val="00607F6D"/>
    <w:rsid w:val="0061068E"/>
    <w:rsid w:val="00612757"/>
    <w:rsid w:val="00614615"/>
    <w:rsid w:val="00615402"/>
    <w:rsid w:val="006154BE"/>
    <w:rsid w:val="00615ED3"/>
    <w:rsid w:val="006175D0"/>
    <w:rsid w:val="00620D21"/>
    <w:rsid w:val="006221E1"/>
    <w:rsid w:val="006228CB"/>
    <w:rsid w:val="00623A45"/>
    <w:rsid w:val="00624DCE"/>
    <w:rsid w:val="00627AB8"/>
    <w:rsid w:val="0063029F"/>
    <w:rsid w:val="006315B2"/>
    <w:rsid w:val="00634013"/>
    <w:rsid w:val="0063444B"/>
    <w:rsid w:val="00634C93"/>
    <w:rsid w:val="00637DC5"/>
    <w:rsid w:val="00640132"/>
    <w:rsid w:val="00641FAC"/>
    <w:rsid w:val="00642691"/>
    <w:rsid w:val="00642D6A"/>
    <w:rsid w:val="0064350B"/>
    <w:rsid w:val="006441ED"/>
    <w:rsid w:val="006473F8"/>
    <w:rsid w:val="00651E64"/>
    <w:rsid w:val="00652E48"/>
    <w:rsid w:val="00653231"/>
    <w:rsid w:val="006548C3"/>
    <w:rsid w:val="00656D04"/>
    <w:rsid w:val="00661B5E"/>
    <w:rsid w:val="006627BA"/>
    <w:rsid w:val="00664D1F"/>
    <w:rsid w:val="0066716F"/>
    <w:rsid w:val="00667815"/>
    <w:rsid w:val="00667914"/>
    <w:rsid w:val="00670B77"/>
    <w:rsid w:val="00671B4E"/>
    <w:rsid w:val="006734FE"/>
    <w:rsid w:val="00674740"/>
    <w:rsid w:val="00675DD7"/>
    <w:rsid w:val="0068354E"/>
    <w:rsid w:val="00683551"/>
    <w:rsid w:val="00684517"/>
    <w:rsid w:val="00690213"/>
    <w:rsid w:val="006904C1"/>
    <w:rsid w:val="00690F28"/>
    <w:rsid w:val="00691866"/>
    <w:rsid w:val="00691978"/>
    <w:rsid w:val="00692A75"/>
    <w:rsid w:val="00695443"/>
    <w:rsid w:val="006954AB"/>
    <w:rsid w:val="00695E8C"/>
    <w:rsid w:val="00695FB2"/>
    <w:rsid w:val="00697954"/>
    <w:rsid w:val="006A0B42"/>
    <w:rsid w:val="006A1087"/>
    <w:rsid w:val="006A1C70"/>
    <w:rsid w:val="006A484B"/>
    <w:rsid w:val="006A5CB7"/>
    <w:rsid w:val="006A5F27"/>
    <w:rsid w:val="006A77DC"/>
    <w:rsid w:val="006B0156"/>
    <w:rsid w:val="006B05F3"/>
    <w:rsid w:val="006B0F9A"/>
    <w:rsid w:val="006B1080"/>
    <w:rsid w:val="006B2A60"/>
    <w:rsid w:val="006B58BE"/>
    <w:rsid w:val="006B69BA"/>
    <w:rsid w:val="006B7B4E"/>
    <w:rsid w:val="006C462F"/>
    <w:rsid w:val="006C54CA"/>
    <w:rsid w:val="006C5691"/>
    <w:rsid w:val="006D0574"/>
    <w:rsid w:val="006D1907"/>
    <w:rsid w:val="006D20C8"/>
    <w:rsid w:val="006E110F"/>
    <w:rsid w:val="006E12FE"/>
    <w:rsid w:val="006E25FD"/>
    <w:rsid w:val="006E3D15"/>
    <w:rsid w:val="006E43B7"/>
    <w:rsid w:val="006E4D61"/>
    <w:rsid w:val="006E6658"/>
    <w:rsid w:val="006F01D8"/>
    <w:rsid w:val="006F04C9"/>
    <w:rsid w:val="006F062A"/>
    <w:rsid w:val="006F078C"/>
    <w:rsid w:val="006F0DF2"/>
    <w:rsid w:val="006F2387"/>
    <w:rsid w:val="006F30F2"/>
    <w:rsid w:val="006F3381"/>
    <w:rsid w:val="006F41B9"/>
    <w:rsid w:val="006F5620"/>
    <w:rsid w:val="006F65F3"/>
    <w:rsid w:val="006F6AA4"/>
    <w:rsid w:val="006F7477"/>
    <w:rsid w:val="007016D6"/>
    <w:rsid w:val="0070406B"/>
    <w:rsid w:val="007043CE"/>
    <w:rsid w:val="00705197"/>
    <w:rsid w:val="0070584B"/>
    <w:rsid w:val="00706ED4"/>
    <w:rsid w:val="00707C7D"/>
    <w:rsid w:val="00710E56"/>
    <w:rsid w:val="007117F3"/>
    <w:rsid w:val="00712D8E"/>
    <w:rsid w:val="00713223"/>
    <w:rsid w:val="00713299"/>
    <w:rsid w:val="007148B2"/>
    <w:rsid w:val="00715198"/>
    <w:rsid w:val="007155D5"/>
    <w:rsid w:val="00715FC0"/>
    <w:rsid w:val="00716207"/>
    <w:rsid w:val="007175F0"/>
    <w:rsid w:val="00720181"/>
    <w:rsid w:val="0072078E"/>
    <w:rsid w:val="00721B51"/>
    <w:rsid w:val="007264B2"/>
    <w:rsid w:val="0073142C"/>
    <w:rsid w:val="00732F9F"/>
    <w:rsid w:val="00733076"/>
    <w:rsid w:val="00733C9E"/>
    <w:rsid w:val="00735643"/>
    <w:rsid w:val="00735B3D"/>
    <w:rsid w:val="00737783"/>
    <w:rsid w:val="0074049F"/>
    <w:rsid w:val="00740B00"/>
    <w:rsid w:val="007430A2"/>
    <w:rsid w:val="00743CE5"/>
    <w:rsid w:val="00743F0D"/>
    <w:rsid w:val="0074428E"/>
    <w:rsid w:val="0074579B"/>
    <w:rsid w:val="00745C34"/>
    <w:rsid w:val="00746806"/>
    <w:rsid w:val="00746D7C"/>
    <w:rsid w:val="007560B2"/>
    <w:rsid w:val="00763BF0"/>
    <w:rsid w:val="007657FE"/>
    <w:rsid w:val="007658BA"/>
    <w:rsid w:val="0077008E"/>
    <w:rsid w:val="00770DA9"/>
    <w:rsid w:val="00772216"/>
    <w:rsid w:val="00773F6C"/>
    <w:rsid w:val="00775F73"/>
    <w:rsid w:val="00780340"/>
    <w:rsid w:val="00782035"/>
    <w:rsid w:val="0078223B"/>
    <w:rsid w:val="007859C7"/>
    <w:rsid w:val="007866D7"/>
    <w:rsid w:val="00787375"/>
    <w:rsid w:val="007904C5"/>
    <w:rsid w:val="0079321F"/>
    <w:rsid w:val="00795C77"/>
    <w:rsid w:val="00795D7F"/>
    <w:rsid w:val="00796F32"/>
    <w:rsid w:val="007A12BB"/>
    <w:rsid w:val="007A1766"/>
    <w:rsid w:val="007A1785"/>
    <w:rsid w:val="007A23B3"/>
    <w:rsid w:val="007A28DC"/>
    <w:rsid w:val="007A48C9"/>
    <w:rsid w:val="007A5E7C"/>
    <w:rsid w:val="007B032F"/>
    <w:rsid w:val="007B15DE"/>
    <w:rsid w:val="007B1BAE"/>
    <w:rsid w:val="007B1CA0"/>
    <w:rsid w:val="007B3A87"/>
    <w:rsid w:val="007B4204"/>
    <w:rsid w:val="007B4765"/>
    <w:rsid w:val="007B4774"/>
    <w:rsid w:val="007B5319"/>
    <w:rsid w:val="007B63B5"/>
    <w:rsid w:val="007B6BF9"/>
    <w:rsid w:val="007C068E"/>
    <w:rsid w:val="007C11B3"/>
    <w:rsid w:val="007C1387"/>
    <w:rsid w:val="007C16B9"/>
    <w:rsid w:val="007C53B8"/>
    <w:rsid w:val="007C57F0"/>
    <w:rsid w:val="007C5BF3"/>
    <w:rsid w:val="007C6A8E"/>
    <w:rsid w:val="007C7778"/>
    <w:rsid w:val="007D016F"/>
    <w:rsid w:val="007D04FE"/>
    <w:rsid w:val="007D237D"/>
    <w:rsid w:val="007D280D"/>
    <w:rsid w:val="007D43F1"/>
    <w:rsid w:val="007D7D38"/>
    <w:rsid w:val="007E06F1"/>
    <w:rsid w:val="007E14C4"/>
    <w:rsid w:val="007E1842"/>
    <w:rsid w:val="007E3044"/>
    <w:rsid w:val="007E367D"/>
    <w:rsid w:val="007E637C"/>
    <w:rsid w:val="007F10C7"/>
    <w:rsid w:val="007F1F7F"/>
    <w:rsid w:val="007F2DA5"/>
    <w:rsid w:val="007F38AD"/>
    <w:rsid w:val="007F4F37"/>
    <w:rsid w:val="007F509A"/>
    <w:rsid w:val="007F6F94"/>
    <w:rsid w:val="008005F0"/>
    <w:rsid w:val="00800AF7"/>
    <w:rsid w:val="008025C3"/>
    <w:rsid w:val="00804142"/>
    <w:rsid w:val="008055BC"/>
    <w:rsid w:val="00806E22"/>
    <w:rsid w:val="00810F2A"/>
    <w:rsid w:val="00813460"/>
    <w:rsid w:val="00814A90"/>
    <w:rsid w:val="008219C5"/>
    <w:rsid w:val="00822CE6"/>
    <w:rsid w:val="00824078"/>
    <w:rsid w:val="00824DBB"/>
    <w:rsid w:val="00827140"/>
    <w:rsid w:val="008273C8"/>
    <w:rsid w:val="00832B45"/>
    <w:rsid w:val="00833A2E"/>
    <w:rsid w:val="00833B74"/>
    <w:rsid w:val="00834E93"/>
    <w:rsid w:val="008356CA"/>
    <w:rsid w:val="00841F55"/>
    <w:rsid w:val="008436EB"/>
    <w:rsid w:val="00845A85"/>
    <w:rsid w:val="0084644E"/>
    <w:rsid w:val="00847824"/>
    <w:rsid w:val="00847B80"/>
    <w:rsid w:val="00850A84"/>
    <w:rsid w:val="0085183A"/>
    <w:rsid w:val="00851DB7"/>
    <w:rsid w:val="0085253A"/>
    <w:rsid w:val="00852E2A"/>
    <w:rsid w:val="0085307F"/>
    <w:rsid w:val="00856F35"/>
    <w:rsid w:val="00857CA5"/>
    <w:rsid w:val="00861068"/>
    <w:rsid w:val="00861CA3"/>
    <w:rsid w:val="00862E48"/>
    <w:rsid w:val="00863283"/>
    <w:rsid w:val="00863605"/>
    <w:rsid w:val="0086506F"/>
    <w:rsid w:val="0086751E"/>
    <w:rsid w:val="00867CFD"/>
    <w:rsid w:val="00870D6C"/>
    <w:rsid w:val="0087359B"/>
    <w:rsid w:val="008735F8"/>
    <w:rsid w:val="00874CA5"/>
    <w:rsid w:val="00875FB1"/>
    <w:rsid w:val="00885654"/>
    <w:rsid w:val="00885D0F"/>
    <w:rsid w:val="008871F3"/>
    <w:rsid w:val="0089276B"/>
    <w:rsid w:val="00894A05"/>
    <w:rsid w:val="008957AA"/>
    <w:rsid w:val="008969EE"/>
    <w:rsid w:val="008A19FD"/>
    <w:rsid w:val="008A1EDD"/>
    <w:rsid w:val="008A2C43"/>
    <w:rsid w:val="008A3165"/>
    <w:rsid w:val="008A52A0"/>
    <w:rsid w:val="008A54EA"/>
    <w:rsid w:val="008B09D3"/>
    <w:rsid w:val="008B58DC"/>
    <w:rsid w:val="008B5961"/>
    <w:rsid w:val="008B7B3E"/>
    <w:rsid w:val="008B7DB5"/>
    <w:rsid w:val="008B7DF8"/>
    <w:rsid w:val="008C018F"/>
    <w:rsid w:val="008C1C71"/>
    <w:rsid w:val="008C472E"/>
    <w:rsid w:val="008C48F5"/>
    <w:rsid w:val="008C51FA"/>
    <w:rsid w:val="008C61E4"/>
    <w:rsid w:val="008D1615"/>
    <w:rsid w:val="008D1718"/>
    <w:rsid w:val="008D2447"/>
    <w:rsid w:val="008D3CE7"/>
    <w:rsid w:val="008D4525"/>
    <w:rsid w:val="008D4DCF"/>
    <w:rsid w:val="008D6076"/>
    <w:rsid w:val="008E2927"/>
    <w:rsid w:val="008E2C93"/>
    <w:rsid w:val="008E6B32"/>
    <w:rsid w:val="008F1091"/>
    <w:rsid w:val="008F231F"/>
    <w:rsid w:val="008F2C5E"/>
    <w:rsid w:val="008F2EA1"/>
    <w:rsid w:val="008F4948"/>
    <w:rsid w:val="008F6217"/>
    <w:rsid w:val="00900C64"/>
    <w:rsid w:val="00900EA6"/>
    <w:rsid w:val="00901715"/>
    <w:rsid w:val="0090188A"/>
    <w:rsid w:val="00901E78"/>
    <w:rsid w:val="009021F0"/>
    <w:rsid w:val="009031B3"/>
    <w:rsid w:val="00904C0D"/>
    <w:rsid w:val="009060D8"/>
    <w:rsid w:val="00907631"/>
    <w:rsid w:val="00910B4F"/>
    <w:rsid w:val="009112A8"/>
    <w:rsid w:val="009135F1"/>
    <w:rsid w:val="009138B9"/>
    <w:rsid w:val="009153FC"/>
    <w:rsid w:val="009167FC"/>
    <w:rsid w:val="0091794A"/>
    <w:rsid w:val="00923974"/>
    <w:rsid w:val="009250B6"/>
    <w:rsid w:val="009253C1"/>
    <w:rsid w:val="009274CF"/>
    <w:rsid w:val="00927A82"/>
    <w:rsid w:val="00930AFC"/>
    <w:rsid w:val="00931327"/>
    <w:rsid w:val="009321BB"/>
    <w:rsid w:val="009325D1"/>
    <w:rsid w:val="009328E3"/>
    <w:rsid w:val="00933483"/>
    <w:rsid w:val="00935657"/>
    <w:rsid w:val="00936236"/>
    <w:rsid w:val="00936D55"/>
    <w:rsid w:val="00941C4C"/>
    <w:rsid w:val="00943800"/>
    <w:rsid w:val="00943B88"/>
    <w:rsid w:val="0094454E"/>
    <w:rsid w:val="00947AFA"/>
    <w:rsid w:val="00956DC2"/>
    <w:rsid w:val="00960A2A"/>
    <w:rsid w:val="00960C4D"/>
    <w:rsid w:val="0096107B"/>
    <w:rsid w:val="00964640"/>
    <w:rsid w:val="00964B01"/>
    <w:rsid w:val="00965D0B"/>
    <w:rsid w:val="00965D82"/>
    <w:rsid w:val="00974B5D"/>
    <w:rsid w:val="0097789A"/>
    <w:rsid w:val="00980C7B"/>
    <w:rsid w:val="00980D2A"/>
    <w:rsid w:val="0098332C"/>
    <w:rsid w:val="00983745"/>
    <w:rsid w:val="00983FF9"/>
    <w:rsid w:val="009854FE"/>
    <w:rsid w:val="00985DD8"/>
    <w:rsid w:val="009871AF"/>
    <w:rsid w:val="00987739"/>
    <w:rsid w:val="00990E82"/>
    <w:rsid w:val="00991EA4"/>
    <w:rsid w:val="00993A05"/>
    <w:rsid w:val="00995F7A"/>
    <w:rsid w:val="00996A9E"/>
    <w:rsid w:val="00997888"/>
    <w:rsid w:val="009A116B"/>
    <w:rsid w:val="009A2C37"/>
    <w:rsid w:val="009A2F4C"/>
    <w:rsid w:val="009A43C1"/>
    <w:rsid w:val="009A5B1E"/>
    <w:rsid w:val="009A6254"/>
    <w:rsid w:val="009A70F6"/>
    <w:rsid w:val="009A7818"/>
    <w:rsid w:val="009A7B7F"/>
    <w:rsid w:val="009B0335"/>
    <w:rsid w:val="009B0DB1"/>
    <w:rsid w:val="009B311F"/>
    <w:rsid w:val="009C0696"/>
    <w:rsid w:val="009C0DB7"/>
    <w:rsid w:val="009C1965"/>
    <w:rsid w:val="009C37F8"/>
    <w:rsid w:val="009C46EB"/>
    <w:rsid w:val="009C5344"/>
    <w:rsid w:val="009C61EB"/>
    <w:rsid w:val="009C6487"/>
    <w:rsid w:val="009C727C"/>
    <w:rsid w:val="009D08AF"/>
    <w:rsid w:val="009D1BEB"/>
    <w:rsid w:val="009D31C1"/>
    <w:rsid w:val="009D4372"/>
    <w:rsid w:val="009D72A2"/>
    <w:rsid w:val="009E14D3"/>
    <w:rsid w:val="009E19EB"/>
    <w:rsid w:val="009F044E"/>
    <w:rsid w:val="009F540D"/>
    <w:rsid w:val="009F68BC"/>
    <w:rsid w:val="009F75B9"/>
    <w:rsid w:val="00A00A00"/>
    <w:rsid w:val="00A00F53"/>
    <w:rsid w:val="00A010B7"/>
    <w:rsid w:val="00A0113A"/>
    <w:rsid w:val="00A03684"/>
    <w:rsid w:val="00A03688"/>
    <w:rsid w:val="00A04FEB"/>
    <w:rsid w:val="00A06267"/>
    <w:rsid w:val="00A075E2"/>
    <w:rsid w:val="00A1059D"/>
    <w:rsid w:val="00A11240"/>
    <w:rsid w:val="00A1230D"/>
    <w:rsid w:val="00A13BB9"/>
    <w:rsid w:val="00A16C0C"/>
    <w:rsid w:val="00A175C3"/>
    <w:rsid w:val="00A17DBF"/>
    <w:rsid w:val="00A20173"/>
    <w:rsid w:val="00A210D0"/>
    <w:rsid w:val="00A21ED3"/>
    <w:rsid w:val="00A2270F"/>
    <w:rsid w:val="00A26803"/>
    <w:rsid w:val="00A303C9"/>
    <w:rsid w:val="00A313F4"/>
    <w:rsid w:val="00A32443"/>
    <w:rsid w:val="00A32B34"/>
    <w:rsid w:val="00A34A4E"/>
    <w:rsid w:val="00A34E1B"/>
    <w:rsid w:val="00A35F34"/>
    <w:rsid w:val="00A3716A"/>
    <w:rsid w:val="00A37C02"/>
    <w:rsid w:val="00A40B79"/>
    <w:rsid w:val="00A41C4C"/>
    <w:rsid w:val="00A4204E"/>
    <w:rsid w:val="00A424EE"/>
    <w:rsid w:val="00A42D09"/>
    <w:rsid w:val="00A43962"/>
    <w:rsid w:val="00A43DD9"/>
    <w:rsid w:val="00A46A7A"/>
    <w:rsid w:val="00A47F11"/>
    <w:rsid w:val="00A522FF"/>
    <w:rsid w:val="00A52E15"/>
    <w:rsid w:val="00A52EA7"/>
    <w:rsid w:val="00A5327A"/>
    <w:rsid w:val="00A53901"/>
    <w:rsid w:val="00A55AB5"/>
    <w:rsid w:val="00A56B93"/>
    <w:rsid w:val="00A57A95"/>
    <w:rsid w:val="00A57DC0"/>
    <w:rsid w:val="00A60163"/>
    <w:rsid w:val="00A6053E"/>
    <w:rsid w:val="00A6080D"/>
    <w:rsid w:val="00A6173A"/>
    <w:rsid w:val="00A618AB"/>
    <w:rsid w:val="00A62C53"/>
    <w:rsid w:val="00A64FC5"/>
    <w:rsid w:val="00A66C45"/>
    <w:rsid w:val="00A6743D"/>
    <w:rsid w:val="00A67442"/>
    <w:rsid w:val="00A700CB"/>
    <w:rsid w:val="00A70D06"/>
    <w:rsid w:val="00A74AB4"/>
    <w:rsid w:val="00A756E1"/>
    <w:rsid w:val="00A75825"/>
    <w:rsid w:val="00A82EF9"/>
    <w:rsid w:val="00A8418B"/>
    <w:rsid w:val="00A85B39"/>
    <w:rsid w:val="00A86F8F"/>
    <w:rsid w:val="00A9183A"/>
    <w:rsid w:val="00A92961"/>
    <w:rsid w:val="00A93139"/>
    <w:rsid w:val="00A93E30"/>
    <w:rsid w:val="00A94420"/>
    <w:rsid w:val="00A95360"/>
    <w:rsid w:val="00A96F7B"/>
    <w:rsid w:val="00A9751E"/>
    <w:rsid w:val="00AA013C"/>
    <w:rsid w:val="00AA12BD"/>
    <w:rsid w:val="00AA15EF"/>
    <w:rsid w:val="00AA2814"/>
    <w:rsid w:val="00AA2D2A"/>
    <w:rsid w:val="00AA345F"/>
    <w:rsid w:val="00AA3A4D"/>
    <w:rsid w:val="00AA47ED"/>
    <w:rsid w:val="00AA4896"/>
    <w:rsid w:val="00AA5521"/>
    <w:rsid w:val="00AA78BE"/>
    <w:rsid w:val="00AA7DD5"/>
    <w:rsid w:val="00AA7F0C"/>
    <w:rsid w:val="00AB118E"/>
    <w:rsid w:val="00AB2767"/>
    <w:rsid w:val="00AB3058"/>
    <w:rsid w:val="00AB5471"/>
    <w:rsid w:val="00AB58F6"/>
    <w:rsid w:val="00AB5BF9"/>
    <w:rsid w:val="00AB6E03"/>
    <w:rsid w:val="00AC0600"/>
    <w:rsid w:val="00AC0D79"/>
    <w:rsid w:val="00AC1D2C"/>
    <w:rsid w:val="00AC26DB"/>
    <w:rsid w:val="00AC282D"/>
    <w:rsid w:val="00AC374D"/>
    <w:rsid w:val="00AC5693"/>
    <w:rsid w:val="00AC6944"/>
    <w:rsid w:val="00AC776C"/>
    <w:rsid w:val="00AC7B66"/>
    <w:rsid w:val="00AC7DB2"/>
    <w:rsid w:val="00AD007C"/>
    <w:rsid w:val="00AD2220"/>
    <w:rsid w:val="00AD6AF0"/>
    <w:rsid w:val="00AD6CDF"/>
    <w:rsid w:val="00AD7D07"/>
    <w:rsid w:val="00AE15C2"/>
    <w:rsid w:val="00AE1B7F"/>
    <w:rsid w:val="00AE4A74"/>
    <w:rsid w:val="00AE72B0"/>
    <w:rsid w:val="00AF0577"/>
    <w:rsid w:val="00AF33B6"/>
    <w:rsid w:val="00AF3A24"/>
    <w:rsid w:val="00AF6E78"/>
    <w:rsid w:val="00B00FE6"/>
    <w:rsid w:val="00B03280"/>
    <w:rsid w:val="00B03595"/>
    <w:rsid w:val="00B03693"/>
    <w:rsid w:val="00B04577"/>
    <w:rsid w:val="00B05DDD"/>
    <w:rsid w:val="00B06A61"/>
    <w:rsid w:val="00B07A01"/>
    <w:rsid w:val="00B10170"/>
    <w:rsid w:val="00B1041A"/>
    <w:rsid w:val="00B108CE"/>
    <w:rsid w:val="00B10D5C"/>
    <w:rsid w:val="00B11848"/>
    <w:rsid w:val="00B12DD2"/>
    <w:rsid w:val="00B1435C"/>
    <w:rsid w:val="00B151C3"/>
    <w:rsid w:val="00B1542B"/>
    <w:rsid w:val="00B1576F"/>
    <w:rsid w:val="00B15D5A"/>
    <w:rsid w:val="00B21761"/>
    <w:rsid w:val="00B22112"/>
    <w:rsid w:val="00B23499"/>
    <w:rsid w:val="00B246CA"/>
    <w:rsid w:val="00B25AE1"/>
    <w:rsid w:val="00B301FA"/>
    <w:rsid w:val="00B307A1"/>
    <w:rsid w:val="00B3194D"/>
    <w:rsid w:val="00B32766"/>
    <w:rsid w:val="00B32D41"/>
    <w:rsid w:val="00B34054"/>
    <w:rsid w:val="00B34BF8"/>
    <w:rsid w:val="00B355DC"/>
    <w:rsid w:val="00B36BB1"/>
    <w:rsid w:val="00B36E17"/>
    <w:rsid w:val="00B40AFE"/>
    <w:rsid w:val="00B42D10"/>
    <w:rsid w:val="00B44297"/>
    <w:rsid w:val="00B44963"/>
    <w:rsid w:val="00B47558"/>
    <w:rsid w:val="00B531B9"/>
    <w:rsid w:val="00B53B9C"/>
    <w:rsid w:val="00B55F6E"/>
    <w:rsid w:val="00B56233"/>
    <w:rsid w:val="00B5739F"/>
    <w:rsid w:val="00B60955"/>
    <w:rsid w:val="00B609AF"/>
    <w:rsid w:val="00B60F7C"/>
    <w:rsid w:val="00B61AA9"/>
    <w:rsid w:val="00B650D2"/>
    <w:rsid w:val="00B65B9A"/>
    <w:rsid w:val="00B660B6"/>
    <w:rsid w:val="00B7695D"/>
    <w:rsid w:val="00B81F1B"/>
    <w:rsid w:val="00B83705"/>
    <w:rsid w:val="00B83A6B"/>
    <w:rsid w:val="00B84EDD"/>
    <w:rsid w:val="00B850A6"/>
    <w:rsid w:val="00B853FB"/>
    <w:rsid w:val="00B85C15"/>
    <w:rsid w:val="00B86DF5"/>
    <w:rsid w:val="00B911F1"/>
    <w:rsid w:val="00B92467"/>
    <w:rsid w:val="00B92618"/>
    <w:rsid w:val="00B93807"/>
    <w:rsid w:val="00B94BA3"/>
    <w:rsid w:val="00B94ED5"/>
    <w:rsid w:val="00BA39E4"/>
    <w:rsid w:val="00BA474A"/>
    <w:rsid w:val="00BA4DE2"/>
    <w:rsid w:val="00BA51E7"/>
    <w:rsid w:val="00BA595E"/>
    <w:rsid w:val="00BB1AEA"/>
    <w:rsid w:val="00BB2577"/>
    <w:rsid w:val="00BB27AE"/>
    <w:rsid w:val="00BB6355"/>
    <w:rsid w:val="00BB6356"/>
    <w:rsid w:val="00BB6E53"/>
    <w:rsid w:val="00BB7E8B"/>
    <w:rsid w:val="00BC1540"/>
    <w:rsid w:val="00BC2418"/>
    <w:rsid w:val="00BC3115"/>
    <w:rsid w:val="00BC5053"/>
    <w:rsid w:val="00BC7E11"/>
    <w:rsid w:val="00BC7FB3"/>
    <w:rsid w:val="00BD3940"/>
    <w:rsid w:val="00BD6B97"/>
    <w:rsid w:val="00BD6CDA"/>
    <w:rsid w:val="00BD732F"/>
    <w:rsid w:val="00BD7A50"/>
    <w:rsid w:val="00BD7BD0"/>
    <w:rsid w:val="00BD7F50"/>
    <w:rsid w:val="00BE040D"/>
    <w:rsid w:val="00BE04E6"/>
    <w:rsid w:val="00BE0F44"/>
    <w:rsid w:val="00BE12E2"/>
    <w:rsid w:val="00BE3FAA"/>
    <w:rsid w:val="00BE5133"/>
    <w:rsid w:val="00BE5406"/>
    <w:rsid w:val="00BE7D80"/>
    <w:rsid w:val="00BF1554"/>
    <w:rsid w:val="00BF29EE"/>
    <w:rsid w:val="00BF3329"/>
    <w:rsid w:val="00BF6545"/>
    <w:rsid w:val="00BF7F8F"/>
    <w:rsid w:val="00C00394"/>
    <w:rsid w:val="00C0077B"/>
    <w:rsid w:val="00C02691"/>
    <w:rsid w:val="00C03DB6"/>
    <w:rsid w:val="00C04C0B"/>
    <w:rsid w:val="00C06293"/>
    <w:rsid w:val="00C06E42"/>
    <w:rsid w:val="00C06EAE"/>
    <w:rsid w:val="00C10F06"/>
    <w:rsid w:val="00C116BD"/>
    <w:rsid w:val="00C12B43"/>
    <w:rsid w:val="00C13C3E"/>
    <w:rsid w:val="00C1482C"/>
    <w:rsid w:val="00C1762E"/>
    <w:rsid w:val="00C20C0D"/>
    <w:rsid w:val="00C21134"/>
    <w:rsid w:val="00C212BF"/>
    <w:rsid w:val="00C21811"/>
    <w:rsid w:val="00C2242D"/>
    <w:rsid w:val="00C238AB"/>
    <w:rsid w:val="00C242FC"/>
    <w:rsid w:val="00C24F04"/>
    <w:rsid w:val="00C25304"/>
    <w:rsid w:val="00C26E8D"/>
    <w:rsid w:val="00C30E65"/>
    <w:rsid w:val="00C31221"/>
    <w:rsid w:val="00C33C14"/>
    <w:rsid w:val="00C349C0"/>
    <w:rsid w:val="00C34E5C"/>
    <w:rsid w:val="00C3779B"/>
    <w:rsid w:val="00C37A89"/>
    <w:rsid w:val="00C37AD8"/>
    <w:rsid w:val="00C4185E"/>
    <w:rsid w:val="00C451EB"/>
    <w:rsid w:val="00C45604"/>
    <w:rsid w:val="00C45CD7"/>
    <w:rsid w:val="00C47485"/>
    <w:rsid w:val="00C4758B"/>
    <w:rsid w:val="00C511A9"/>
    <w:rsid w:val="00C52E2D"/>
    <w:rsid w:val="00C5399D"/>
    <w:rsid w:val="00C53F77"/>
    <w:rsid w:val="00C5447D"/>
    <w:rsid w:val="00C54E4F"/>
    <w:rsid w:val="00C55CDD"/>
    <w:rsid w:val="00C55E2B"/>
    <w:rsid w:val="00C5604B"/>
    <w:rsid w:val="00C56379"/>
    <w:rsid w:val="00C56621"/>
    <w:rsid w:val="00C619B8"/>
    <w:rsid w:val="00C61E86"/>
    <w:rsid w:val="00C63B0A"/>
    <w:rsid w:val="00C657B8"/>
    <w:rsid w:val="00C67374"/>
    <w:rsid w:val="00C67675"/>
    <w:rsid w:val="00C67A79"/>
    <w:rsid w:val="00C67BE9"/>
    <w:rsid w:val="00C7098B"/>
    <w:rsid w:val="00C70F83"/>
    <w:rsid w:val="00C71E2F"/>
    <w:rsid w:val="00C71FCA"/>
    <w:rsid w:val="00C73082"/>
    <w:rsid w:val="00C7314A"/>
    <w:rsid w:val="00C73CB9"/>
    <w:rsid w:val="00C7437C"/>
    <w:rsid w:val="00C74E2D"/>
    <w:rsid w:val="00C7545A"/>
    <w:rsid w:val="00C773CA"/>
    <w:rsid w:val="00C774DA"/>
    <w:rsid w:val="00C80CDC"/>
    <w:rsid w:val="00C810FD"/>
    <w:rsid w:val="00C87767"/>
    <w:rsid w:val="00C90247"/>
    <w:rsid w:val="00C90BAC"/>
    <w:rsid w:val="00C90C99"/>
    <w:rsid w:val="00C91079"/>
    <w:rsid w:val="00C911F8"/>
    <w:rsid w:val="00C96551"/>
    <w:rsid w:val="00C9676A"/>
    <w:rsid w:val="00C975A2"/>
    <w:rsid w:val="00C97AA7"/>
    <w:rsid w:val="00CA0A6A"/>
    <w:rsid w:val="00CA184B"/>
    <w:rsid w:val="00CA18F0"/>
    <w:rsid w:val="00CA2A5D"/>
    <w:rsid w:val="00CA2BDD"/>
    <w:rsid w:val="00CA5139"/>
    <w:rsid w:val="00CA59BC"/>
    <w:rsid w:val="00CA7167"/>
    <w:rsid w:val="00CB14E6"/>
    <w:rsid w:val="00CB1A14"/>
    <w:rsid w:val="00CB2289"/>
    <w:rsid w:val="00CB2332"/>
    <w:rsid w:val="00CB33B0"/>
    <w:rsid w:val="00CB3D77"/>
    <w:rsid w:val="00CB53E1"/>
    <w:rsid w:val="00CC134E"/>
    <w:rsid w:val="00CC1737"/>
    <w:rsid w:val="00CC2038"/>
    <w:rsid w:val="00CC4965"/>
    <w:rsid w:val="00CC4AB5"/>
    <w:rsid w:val="00CC4EEE"/>
    <w:rsid w:val="00CD07B1"/>
    <w:rsid w:val="00CD2140"/>
    <w:rsid w:val="00CD29EC"/>
    <w:rsid w:val="00CD2C4A"/>
    <w:rsid w:val="00CD37A7"/>
    <w:rsid w:val="00CD4D09"/>
    <w:rsid w:val="00CD625D"/>
    <w:rsid w:val="00CE0907"/>
    <w:rsid w:val="00CE3D67"/>
    <w:rsid w:val="00CE52A5"/>
    <w:rsid w:val="00CF012B"/>
    <w:rsid w:val="00CF0B10"/>
    <w:rsid w:val="00CF14E5"/>
    <w:rsid w:val="00CF2887"/>
    <w:rsid w:val="00CF3603"/>
    <w:rsid w:val="00CF3AA5"/>
    <w:rsid w:val="00CF6FC8"/>
    <w:rsid w:val="00CF7C7C"/>
    <w:rsid w:val="00CF7E38"/>
    <w:rsid w:val="00D014F4"/>
    <w:rsid w:val="00D01D6C"/>
    <w:rsid w:val="00D02569"/>
    <w:rsid w:val="00D041AB"/>
    <w:rsid w:val="00D04A99"/>
    <w:rsid w:val="00D058BE"/>
    <w:rsid w:val="00D108D1"/>
    <w:rsid w:val="00D1241F"/>
    <w:rsid w:val="00D137CB"/>
    <w:rsid w:val="00D13FEE"/>
    <w:rsid w:val="00D149F2"/>
    <w:rsid w:val="00D1569C"/>
    <w:rsid w:val="00D16178"/>
    <w:rsid w:val="00D17C28"/>
    <w:rsid w:val="00D20B50"/>
    <w:rsid w:val="00D216B5"/>
    <w:rsid w:val="00D21B55"/>
    <w:rsid w:val="00D2425A"/>
    <w:rsid w:val="00D2453B"/>
    <w:rsid w:val="00D27434"/>
    <w:rsid w:val="00D3315B"/>
    <w:rsid w:val="00D3333D"/>
    <w:rsid w:val="00D33BEF"/>
    <w:rsid w:val="00D36670"/>
    <w:rsid w:val="00D43FF7"/>
    <w:rsid w:val="00D44293"/>
    <w:rsid w:val="00D442D7"/>
    <w:rsid w:val="00D44638"/>
    <w:rsid w:val="00D47709"/>
    <w:rsid w:val="00D5222A"/>
    <w:rsid w:val="00D52718"/>
    <w:rsid w:val="00D52A2B"/>
    <w:rsid w:val="00D52AC9"/>
    <w:rsid w:val="00D52C9B"/>
    <w:rsid w:val="00D54785"/>
    <w:rsid w:val="00D55788"/>
    <w:rsid w:val="00D57803"/>
    <w:rsid w:val="00D57AE7"/>
    <w:rsid w:val="00D60996"/>
    <w:rsid w:val="00D6255D"/>
    <w:rsid w:val="00D6580E"/>
    <w:rsid w:val="00D65DAB"/>
    <w:rsid w:val="00D66AB5"/>
    <w:rsid w:val="00D66D52"/>
    <w:rsid w:val="00D67B23"/>
    <w:rsid w:val="00D701FB"/>
    <w:rsid w:val="00D718DE"/>
    <w:rsid w:val="00D72796"/>
    <w:rsid w:val="00D72D96"/>
    <w:rsid w:val="00D754DE"/>
    <w:rsid w:val="00D7616F"/>
    <w:rsid w:val="00D764BB"/>
    <w:rsid w:val="00D8147B"/>
    <w:rsid w:val="00D85C8C"/>
    <w:rsid w:val="00D90CBF"/>
    <w:rsid w:val="00D9208B"/>
    <w:rsid w:val="00D95968"/>
    <w:rsid w:val="00D960EB"/>
    <w:rsid w:val="00D96691"/>
    <w:rsid w:val="00DA1E7A"/>
    <w:rsid w:val="00DA2A1D"/>
    <w:rsid w:val="00DA502A"/>
    <w:rsid w:val="00DA6123"/>
    <w:rsid w:val="00DA62E1"/>
    <w:rsid w:val="00DA6621"/>
    <w:rsid w:val="00DA6674"/>
    <w:rsid w:val="00DB08C8"/>
    <w:rsid w:val="00DB0F42"/>
    <w:rsid w:val="00DB1D1D"/>
    <w:rsid w:val="00DB1EEA"/>
    <w:rsid w:val="00DB4161"/>
    <w:rsid w:val="00DB4D30"/>
    <w:rsid w:val="00DB65A3"/>
    <w:rsid w:val="00DB777D"/>
    <w:rsid w:val="00DC002D"/>
    <w:rsid w:val="00DC115E"/>
    <w:rsid w:val="00DC1D23"/>
    <w:rsid w:val="00DC3320"/>
    <w:rsid w:val="00DC448B"/>
    <w:rsid w:val="00DC65A8"/>
    <w:rsid w:val="00DD1B6A"/>
    <w:rsid w:val="00DD25A2"/>
    <w:rsid w:val="00DD3ED8"/>
    <w:rsid w:val="00DD3F63"/>
    <w:rsid w:val="00DD4E1C"/>
    <w:rsid w:val="00DD6132"/>
    <w:rsid w:val="00DE1282"/>
    <w:rsid w:val="00DE4DC8"/>
    <w:rsid w:val="00DE5DA2"/>
    <w:rsid w:val="00DE6B62"/>
    <w:rsid w:val="00DE71E1"/>
    <w:rsid w:val="00DE7643"/>
    <w:rsid w:val="00DF093F"/>
    <w:rsid w:val="00DF1633"/>
    <w:rsid w:val="00DF33D5"/>
    <w:rsid w:val="00DF41A2"/>
    <w:rsid w:val="00DF50BD"/>
    <w:rsid w:val="00DF54ED"/>
    <w:rsid w:val="00DF5CB0"/>
    <w:rsid w:val="00DF6024"/>
    <w:rsid w:val="00DF7D85"/>
    <w:rsid w:val="00E00209"/>
    <w:rsid w:val="00E00B03"/>
    <w:rsid w:val="00E00B5E"/>
    <w:rsid w:val="00E01442"/>
    <w:rsid w:val="00E0165D"/>
    <w:rsid w:val="00E02FF3"/>
    <w:rsid w:val="00E03CF2"/>
    <w:rsid w:val="00E05CA4"/>
    <w:rsid w:val="00E06ABB"/>
    <w:rsid w:val="00E0738E"/>
    <w:rsid w:val="00E1068B"/>
    <w:rsid w:val="00E12869"/>
    <w:rsid w:val="00E143C6"/>
    <w:rsid w:val="00E14A66"/>
    <w:rsid w:val="00E14BEC"/>
    <w:rsid w:val="00E20D95"/>
    <w:rsid w:val="00E23F57"/>
    <w:rsid w:val="00E25DFF"/>
    <w:rsid w:val="00E260DB"/>
    <w:rsid w:val="00E27763"/>
    <w:rsid w:val="00E3038B"/>
    <w:rsid w:val="00E3262C"/>
    <w:rsid w:val="00E32E4A"/>
    <w:rsid w:val="00E3577D"/>
    <w:rsid w:val="00E357AA"/>
    <w:rsid w:val="00E35BB0"/>
    <w:rsid w:val="00E37C3A"/>
    <w:rsid w:val="00E445A3"/>
    <w:rsid w:val="00E445A5"/>
    <w:rsid w:val="00E4713E"/>
    <w:rsid w:val="00E50D11"/>
    <w:rsid w:val="00E52C2A"/>
    <w:rsid w:val="00E53A7F"/>
    <w:rsid w:val="00E55526"/>
    <w:rsid w:val="00E56677"/>
    <w:rsid w:val="00E56EA9"/>
    <w:rsid w:val="00E603B2"/>
    <w:rsid w:val="00E60A80"/>
    <w:rsid w:val="00E63774"/>
    <w:rsid w:val="00E63E98"/>
    <w:rsid w:val="00E64370"/>
    <w:rsid w:val="00E643C4"/>
    <w:rsid w:val="00E64FF0"/>
    <w:rsid w:val="00E650ED"/>
    <w:rsid w:val="00E65E16"/>
    <w:rsid w:val="00E66342"/>
    <w:rsid w:val="00E713AF"/>
    <w:rsid w:val="00E7508F"/>
    <w:rsid w:val="00E769D8"/>
    <w:rsid w:val="00E81316"/>
    <w:rsid w:val="00E82A8D"/>
    <w:rsid w:val="00E8480A"/>
    <w:rsid w:val="00E86643"/>
    <w:rsid w:val="00E86BE4"/>
    <w:rsid w:val="00E921E7"/>
    <w:rsid w:val="00E925A1"/>
    <w:rsid w:val="00E95C58"/>
    <w:rsid w:val="00E963A7"/>
    <w:rsid w:val="00EA2106"/>
    <w:rsid w:val="00EA3A43"/>
    <w:rsid w:val="00EA3F73"/>
    <w:rsid w:val="00EA5A1D"/>
    <w:rsid w:val="00EA647E"/>
    <w:rsid w:val="00EA69D4"/>
    <w:rsid w:val="00EB02CA"/>
    <w:rsid w:val="00EB1672"/>
    <w:rsid w:val="00EB2370"/>
    <w:rsid w:val="00EB3767"/>
    <w:rsid w:val="00EB6744"/>
    <w:rsid w:val="00EB6CAB"/>
    <w:rsid w:val="00EC040A"/>
    <w:rsid w:val="00EC1911"/>
    <w:rsid w:val="00EC3624"/>
    <w:rsid w:val="00EC477A"/>
    <w:rsid w:val="00EC73D2"/>
    <w:rsid w:val="00EC7437"/>
    <w:rsid w:val="00EC749F"/>
    <w:rsid w:val="00ED520F"/>
    <w:rsid w:val="00EE1B11"/>
    <w:rsid w:val="00EE2B8E"/>
    <w:rsid w:val="00EE5BA7"/>
    <w:rsid w:val="00EE5F39"/>
    <w:rsid w:val="00EE63AE"/>
    <w:rsid w:val="00EE7B87"/>
    <w:rsid w:val="00EF0599"/>
    <w:rsid w:val="00EF08F3"/>
    <w:rsid w:val="00EF249E"/>
    <w:rsid w:val="00EF2A1C"/>
    <w:rsid w:val="00EF2D45"/>
    <w:rsid w:val="00EF3B72"/>
    <w:rsid w:val="00EF5C9E"/>
    <w:rsid w:val="00EF7783"/>
    <w:rsid w:val="00EF7A2B"/>
    <w:rsid w:val="00EF7A9D"/>
    <w:rsid w:val="00EF7F85"/>
    <w:rsid w:val="00F0490C"/>
    <w:rsid w:val="00F065BF"/>
    <w:rsid w:val="00F073CB"/>
    <w:rsid w:val="00F1033E"/>
    <w:rsid w:val="00F118DA"/>
    <w:rsid w:val="00F11F8B"/>
    <w:rsid w:val="00F1480C"/>
    <w:rsid w:val="00F16488"/>
    <w:rsid w:val="00F172B0"/>
    <w:rsid w:val="00F2081A"/>
    <w:rsid w:val="00F20B2D"/>
    <w:rsid w:val="00F21332"/>
    <w:rsid w:val="00F224A1"/>
    <w:rsid w:val="00F23A6D"/>
    <w:rsid w:val="00F25CBC"/>
    <w:rsid w:val="00F26094"/>
    <w:rsid w:val="00F302F4"/>
    <w:rsid w:val="00F31721"/>
    <w:rsid w:val="00F32E8C"/>
    <w:rsid w:val="00F34200"/>
    <w:rsid w:val="00F3533C"/>
    <w:rsid w:val="00F37F7B"/>
    <w:rsid w:val="00F4121A"/>
    <w:rsid w:val="00F4488E"/>
    <w:rsid w:val="00F45E8C"/>
    <w:rsid w:val="00F46F4C"/>
    <w:rsid w:val="00F47BFA"/>
    <w:rsid w:val="00F528A5"/>
    <w:rsid w:val="00F551C6"/>
    <w:rsid w:val="00F55CDB"/>
    <w:rsid w:val="00F600E6"/>
    <w:rsid w:val="00F60933"/>
    <w:rsid w:val="00F65301"/>
    <w:rsid w:val="00F65ED8"/>
    <w:rsid w:val="00F66769"/>
    <w:rsid w:val="00F70DBA"/>
    <w:rsid w:val="00F73A16"/>
    <w:rsid w:val="00F751D6"/>
    <w:rsid w:val="00F75C05"/>
    <w:rsid w:val="00F760B9"/>
    <w:rsid w:val="00F77583"/>
    <w:rsid w:val="00F77942"/>
    <w:rsid w:val="00F77AF9"/>
    <w:rsid w:val="00F85435"/>
    <w:rsid w:val="00F8675B"/>
    <w:rsid w:val="00F86944"/>
    <w:rsid w:val="00F97B4F"/>
    <w:rsid w:val="00FA0337"/>
    <w:rsid w:val="00FA26B3"/>
    <w:rsid w:val="00FA3D8D"/>
    <w:rsid w:val="00FA4C2C"/>
    <w:rsid w:val="00FA512F"/>
    <w:rsid w:val="00FA5CF0"/>
    <w:rsid w:val="00FA5F24"/>
    <w:rsid w:val="00FA62D7"/>
    <w:rsid w:val="00FA6D4F"/>
    <w:rsid w:val="00FA6D65"/>
    <w:rsid w:val="00FA7E1E"/>
    <w:rsid w:val="00FB1AE8"/>
    <w:rsid w:val="00FB3076"/>
    <w:rsid w:val="00FB3528"/>
    <w:rsid w:val="00FB4602"/>
    <w:rsid w:val="00FC17C8"/>
    <w:rsid w:val="00FC37BC"/>
    <w:rsid w:val="00FC4083"/>
    <w:rsid w:val="00FC5E85"/>
    <w:rsid w:val="00FC7B87"/>
    <w:rsid w:val="00FD297D"/>
    <w:rsid w:val="00FD3B56"/>
    <w:rsid w:val="00FD45C0"/>
    <w:rsid w:val="00FD530B"/>
    <w:rsid w:val="00FE0FCB"/>
    <w:rsid w:val="00FE118D"/>
    <w:rsid w:val="00FE2BDE"/>
    <w:rsid w:val="00FE3C94"/>
    <w:rsid w:val="00FE45BD"/>
    <w:rsid w:val="00FE55A6"/>
    <w:rsid w:val="00FE6CE2"/>
    <w:rsid w:val="00FF021E"/>
    <w:rsid w:val="00FF30A1"/>
    <w:rsid w:val="00FF68BD"/>
    <w:rsid w:val="00FF6967"/>
    <w:rsid w:val="00FF6C36"/>
    <w:rsid w:val="00FF6FB4"/>
    <w:rsid w:val="00FF71F8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A93E21"/>
  <w14:defaultImageDpi w14:val="32767"/>
  <w15:chartTrackingRefBased/>
  <w15:docId w15:val="{0197DB01-A7CA-D64A-8CC5-FC5A366F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color w:val="000000"/>
        <w:sz w:val="16"/>
        <w:szCs w:val="16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9A5B1E"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u w:val="single"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  <w:u w:val="single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pPr>
      <w:jc w:val="center"/>
    </w:pPr>
    <w:rPr>
      <w:b/>
      <w:bCs/>
      <w:sz w:val="28"/>
      <w:u w:val="single"/>
      <w:lang w:val="es-ES_tradnl"/>
    </w:rPr>
  </w:style>
  <w:style w:type="table" w:styleId="Tablaconcuadrcula">
    <w:name w:val="Table Grid"/>
    <w:basedOn w:val="Tablanormal"/>
    <w:uiPriority w:val="39"/>
    <w:rsid w:val="00B40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334D2F"/>
    <w:rPr>
      <w:rFonts w:ascii="Tahoma" w:hAnsi="Tahoma" w:cs="Tahoma"/>
    </w:rPr>
  </w:style>
  <w:style w:type="character" w:styleId="Hipervnculo">
    <w:name w:val="Hyperlink"/>
    <w:uiPriority w:val="99"/>
    <w:rsid w:val="00F4121A"/>
    <w:rPr>
      <w:color w:val="0000FF"/>
      <w:u w:val="single"/>
    </w:rPr>
  </w:style>
  <w:style w:type="paragraph" w:styleId="Subttulo">
    <w:name w:val="Subtitle"/>
    <w:basedOn w:val="Normal"/>
    <w:qFormat/>
    <w:rsid w:val="00745C34"/>
    <w:pPr>
      <w:spacing w:after="60"/>
      <w:jc w:val="center"/>
      <w:outlineLvl w:val="1"/>
    </w:pPr>
    <w:rPr>
      <w:sz w:val="24"/>
    </w:rPr>
  </w:style>
  <w:style w:type="paragraph" w:styleId="Listaconvietas">
    <w:name w:val="List Bullet"/>
    <w:basedOn w:val="Normal"/>
    <w:rsid w:val="00153938"/>
    <w:pPr>
      <w:numPr>
        <w:numId w:val="1"/>
      </w:numPr>
    </w:pPr>
  </w:style>
  <w:style w:type="character" w:styleId="Hipervnculovisitado">
    <w:name w:val="FollowedHyperlink"/>
    <w:uiPriority w:val="99"/>
    <w:unhideWhenUsed/>
    <w:rsid w:val="00FF30A1"/>
    <w:rPr>
      <w:color w:val="800080"/>
      <w:u w:val="single"/>
    </w:rPr>
  </w:style>
  <w:style w:type="paragraph" w:customStyle="1" w:styleId="xl65">
    <w:name w:val="xl65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al"/>
    <w:rsid w:val="00FF30A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9">
    <w:name w:val="xl69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5">
    <w:name w:val="xl75"/>
    <w:basedOn w:val="Normal"/>
    <w:rsid w:val="00FF30A1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Normal"/>
    <w:rsid w:val="00FF30A1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u w:val="single"/>
    </w:rPr>
  </w:style>
  <w:style w:type="paragraph" w:customStyle="1" w:styleId="xl78">
    <w:name w:val="xl78"/>
    <w:basedOn w:val="Normal"/>
    <w:rsid w:val="00FF30A1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0">
    <w:name w:val="xl80"/>
    <w:basedOn w:val="Normal"/>
    <w:rsid w:val="00FF30A1"/>
    <w:pPr>
      <w:spacing w:before="100" w:beforeAutospacing="1" w:after="100" w:afterAutospacing="1"/>
      <w:jc w:val="center"/>
    </w:pPr>
    <w:rPr>
      <w:b/>
      <w:bCs/>
      <w:sz w:val="24"/>
      <w:szCs w:val="24"/>
      <w:u w:val="single"/>
    </w:rPr>
  </w:style>
  <w:style w:type="paragraph" w:customStyle="1" w:styleId="xl81">
    <w:name w:val="xl81"/>
    <w:basedOn w:val="Normal"/>
    <w:rsid w:val="00FF30A1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2">
    <w:name w:val="xl82"/>
    <w:basedOn w:val="Normal"/>
    <w:rsid w:val="00FF30A1"/>
    <w:pPr>
      <w:spacing w:before="100" w:beforeAutospacing="1" w:after="100" w:afterAutospacing="1"/>
    </w:pPr>
    <w:rPr>
      <w:sz w:val="24"/>
      <w:szCs w:val="24"/>
    </w:rPr>
  </w:style>
  <w:style w:type="paragraph" w:customStyle="1" w:styleId="Listavistosa-nfasis11">
    <w:name w:val="Lista vistosa - Énfasis 11"/>
    <w:basedOn w:val="Normal"/>
    <w:uiPriority w:val="34"/>
    <w:qFormat/>
    <w:rsid w:val="005F3FF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pple-tab-span">
    <w:name w:val="apple-tab-span"/>
    <w:rsid w:val="00444FF3"/>
  </w:style>
  <w:style w:type="paragraph" w:styleId="NormalWeb">
    <w:name w:val="Normal (Web)"/>
    <w:basedOn w:val="Normal"/>
    <w:uiPriority w:val="99"/>
    <w:unhideWhenUsed/>
    <w:rsid w:val="006175D0"/>
    <w:pPr>
      <w:spacing w:before="100" w:beforeAutospacing="1" w:after="100" w:afterAutospacing="1"/>
    </w:pPr>
    <w:rPr>
      <w:sz w:val="24"/>
      <w:szCs w:val="24"/>
      <w:lang w:val="es-ES_tradnl"/>
    </w:rPr>
  </w:style>
  <w:style w:type="character" w:customStyle="1" w:styleId="apple-converted-space">
    <w:name w:val="apple-converted-space"/>
    <w:rsid w:val="006175D0"/>
  </w:style>
  <w:style w:type="paragraph" w:styleId="Sangradetextonormal">
    <w:name w:val="Body Text Indent"/>
    <w:basedOn w:val="Normal"/>
    <w:link w:val="SangradetextonormalCar"/>
    <w:rsid w:val="006F01D8"/>
    <w:pPr>
      <w:ind w:firstLine="708"/>
      <w:jc w:val="both"/>
    </w:pPr>
    <w:rPr>
      <w:sz w:val="28"/>
      <w:lang w:val="x-none" w:eastAsia="x-none"/>
    </w:rPr>
  </w:style>
  <w:style w:type="character" w:customStyle="1" w:styleId="SangradetextonormalCar">
    <w:name w:val="Sangría de texto normal Car"/>
    <w:link w:val="Sangradetextonormal"/>
    <w:rsid w:val="006F01D8"/>
    <w:rPr>
      <w:rFonts w:ascii="Arial" w:hAnsi="Arial"/>
      <w:sz w:val="28"/>
      <w:lang w:val="x-none" w:eastAsia="x-none"/>
    </w:rPr>
  </w:style>
  <w:style w:type="paragraph" w:styleId="Prrafodelista">
    <w:name w:val="List Paragraph"/>
    <w:basedOn w:val="Normal"/>
    <w:uiPriority w:val="34"/>
    <w:qFormat/>
    <w:rsid w:val="00CF2887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5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2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8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1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6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0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2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3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Archivos%20de%20programa\Microsoft%20Office\Plantillas\Plantilla%20membrete%20EF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C:\Archivos de programa\Microsoft Office\Plantillas\Plantilla membrete EFA.dot</Template>
  <TotalTime>7</TotalTime>
  <Pages>2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PAGO DE NÓMINAS CORRESPONDIENTES AL MES DE __________________ DE ________</vt:lpstr>
    </vt:vector>
  </TitlesOfParts>
  <Company>Molino de Viento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PAGO DE NÓMINAS CORRESPONDIENTES AL MES DE __________________ DE ________</dc:title>
  <dc:subject/>
  <dc:creator>Usuario 2</dc:creator>
  <cp:keywords/>
  <cp:lastModifiedBy>Microsoft Office User</cp:lastModifiedBy>
  <cp:revision>3</cp:revision>
  <cp:lastPrinted>2021-10-06T12:19:00Z</cp:lastPrinted>
  <dcterms:created xsi:type="dcterms:W3CDTF">2023-11-17T16:41:00Z</dcterms:created>
  <dcterms:modified xsi:type="dcterms:W3CDTF">2023-11-17T17:04:00Z</dcterms:modified>
</cp:coreProperties>
</file>